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371"/>
        <w:gridCol w:w="954"/>
        <w:gridCol w:w="3029"/>
        <w:gridCol w:w="888"/>
        <w:gridCol w:w="2838"/>
      </w:tblGrid>
      <w:tr w:rsidR="009317C8" w:rsidRPr="009317C8" w14:paraId="1DE2E13D" w14:textId="77777777" w:rsidTr="00B11565">
        <w:trPr>
          <w:trHeight w:val="1841"/>
        </w:trPr>
        <w:tc>
          <w:tcPr>
            <w:tcW w:w="2391" w:type="dxa"/>
            <w:vMerge w:val="restart"/>
            <w:tcMar>
              <w:top w:w="0" w:type="dxa"/>
            </w:tcMar>
          </w:tcPr>
          <w:p w14:paraId="2561CDA8" w14:textId="4380ABD4" w:rsidR="00B11565" w:rsidRPr="009317C8" w:rsidRDefault="001355FD" w:rsidP="00EC5286">
            <w:pPr>
              <w:rPr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3A4CAC06" wp14:editId="36F428E4">
                  <wp:extent cx="1214272" cy="1781175"/>
                  <wp:effectExtent l="0" t="0" r="5080" b="0"/>
                  <wp:docPr id="12028870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887092" name="Picture 120288709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335" cy="1795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19" w:type="dxa"/>
            <w:gridSpan w:val="4"/>
          </w:tcPr>
          <w:sdt>
            <w:sdtPr>
              <w:rPr>
                <w:color w:val="000000" w:themeColor="text1"/>
              </w:rPr>
              <w:alias w:val="Title"/>
              <w:tag w:val=""/>
              <w:id w:val="-207023024"/>
              <w:placeholder>
                <w:docPart w:val="2E61C950851F46F898AEA7CB3D9C74AD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6B5A9316" w14:textId="77777777" w:rsidR="00B11565" w:rsidRPr="009317C8" w:rsidRDefault="00B11565" w:rsidP="00EC5286">
                <w:pPr>
                  <w:pStyle w:val="Heading1"/>
                  <w:rPr>
                    <w:color w:val="000000" w:themeColor="text1"/>
                  </w:rPr>
                </w:pPr>
                <w:r w:rsidRPr="009317C8">
                  <w:rPr>
                    <w:color w:val="000000" w:themeColor="text1"/>
                    <w:lang w:val="en-GB"/>
                  </w:rPr>
                  <w:t>NOTIFICATION OF SALES</w:t>
                </w:r>
              </w:p>
            </w:sdtContent>
          </w:sdt>
          <w:p w14:paraId="71A5A736" w14:textId="77777777" w:rsidR="00B11565" w:rsidRPr="009317C8" w:rsidRDefault="00B11565" w:rsidP="00B11565">
            <w:pPr>
              <w:pStyle w:val="Right-alignedtext"/>
              <w:rPr>
                <w:color w:val="000000" w:themeColor="text1"/>
              </w:rPr>
            </w:pPr>
          </w:p>
          <w:p w14:paraId="7B0CA478" w14:textId="77777777" w:rsidR="00B11565" w:rsidRPr="009317C8" w:rsidRDefault="00B11565" w:rsidP="00B11565">
            <w:pPr>
              <w:pStyle w:val="Right-alignedtext"/>
              <w:rPr>
                <w:color w:val="000000" w:themeColor="text1"/>
              </w:rPr>
            </w:pPr>
          </w:p>
          <w:p w14:paraId="2F0E9857" w14:textId="77777777" w:rsidR="00B11565" w:rsidRPr="009317C8" w:rsidRDefault="00B11565" w:rsidP="00B11565">
            <w:pPr>
              <w:pStyle w:val="Right-alignedtext"/>
              <w:rPr>
                <w:color w:val="000000" w:themeColor="text1"/>
              </w:rPr>
            </w:pPr>
          </w:p>
          <w:p w14:paraId="4232FD6A" w14:textId="7A6469F4" w:rsidR="00B11565" w:rsidRPr="009317C8" w:rsidRDefault="00B11565" w:rsidP="00B11565">
            <w:pPr>
              <w:pStyle w:val="Right-alignedtext"/>
              <w:rPr>
                <w:color w:val="000000" w:themeColor="text1"/>
              </w:rPr>
            </w:pPr>
            <w:r w:rsidRPr="009317C8">
              <w:rPr>
                <w:color w:val="000000" w:themeColor="text1"/>
              </w:rPr>
              <w:t xml:space="preserve">Date: </w:t>
            </w:r>
            <w:sdt>
              <w:sdtPr>
                <w:rPr>
                  <w:color w:val="000000" w:themeColor="text1"/>
                </w:rPr>
                <w:alias w:val="Date"/>
                <w:tag w:val="Date"/>
                <w:id w:val="1328609071"/>
                <w:placeholder>
                  <w:docPart w:val="9802CE7198D7444E8B4BD633306D37DB"/>
                </w:placeholder>
                <w:date w:fullDate="2026-06-0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355FD">
                  <w:rPr>
                    <w:color w:val="000000" w:themeColor="text1"/>
                  </w:rPr>
                  <w:t>June 1, 2026</w:t>
                </w:r>
              </w:sdtContent>
            </w:sdt>
          </w:p>
          <w:p w14:paraId="341B7EF9" w14:textId="77777777" w:rsidR="00B11565" w:rsidRPr="009317C8" w:rsidRDefault="00B11565" w:rsidP="00B11565">
            <w:pPr>
              <w:rPr>
                <w:color w:val="000000" w:themeColor="text1"/>
              </w:rPr>
            </w:pPr>
          </w:p>
        </w:tc>
      </w:tr>
      <w:tr w:rsidR="00B11565" w:rsidRPr="009317C8" w14:paraId="297F922A" w14:textId="77777777" w:rsidTr="00B11565">
        <w:trPr>
          <w:trHeight w:val="1155"/>
        </w:trPr>
        <w:tc>
          <w:tcPr>
            <w:tcW w:w="2391" w:type="dxa"/>
            <w:vMerge/>
            <w:tcMar>
              <w:top w:w="0" w:type="dxa"/>
            </w:tcMar>
          </w:tcPr>
          <w:p w14:paraId="7849B32B" w14:textId="77777777" w:rsidR="00B11565" w:rsidRPr="009317C8" w:rsidRDefault="00B11565" w:rsidP="00EC5286">
            <w:pPr>
              <w:rPr>
                <w:color w:val="000000" w:themeColor="text1"/>
              </w:rPr>
            </w:pPr>
          </w:p>
        </w:tc>
        <w:tc>
          <w:tcPr>
            <w:tcW w:w="985" w:type="dxa"/>
          </w:tcPr>
          <w:p w14:paraId="3E6B60B2" w14:textId="77777777" w:rsidR="00B11565" w:rsidRPr="009317C8" w:rsidRDefault="00B11565" w:rsidP="00EC5286">
            <w:pPr>
              <w:pStyle w:val="Heading2"/>
              <w:jc w:val="right"/>
              <w:rPr>
                <w:color w:val="000000" w:themeColor="text1"/>
              </w:rPr>
            </w:pPr>
            <w:r w:rsidRPr="009317C8">
              <w:rPr>
                <w:color w:val="000000" w:themeColor="text1"/>
              </w:rPr>
              <w:t>From</w:t>
            </w:r>
          </w:p>
        </w:tc>
        <w:tc>
          <w:tcPr>
            <w:tcW w:w="3200" w:type="dxa"/>
          </w:tcPr>
          <w:p w14:paraId="3869720B" w14:textId="77777777" w:rsidR="00B11565" w:rsidRPr="009317C8" w:rsidRDefault="00B11565" w:rsidP="00EC5286">
            <w:pPr>
              <w:pStyle w:val="Right-alignedtext"/>
              <w:rPr>
                <w:color w:val="000000" w:themeColor="text1"/>
                <w:sz w:val="18"/>
              </w:rPr>
            </w:pPr>
            <w:r w:rsidRPr="009317C8">
              <w:rPr>
                <w:color w:val="000000" w:themeColor="text1"/>
                <w:sz w:val="18"/>
              </w:rPr>
              <w:t>Office of the Clerk of Tynwald</w:t>
            </w:r>
          </w:p>
          <w:p w14:paraId="4048E09F" w14:textId="77777777" w:rsidR="00B11565" w:rsidRPr="009317C8" w:rsidRDefault="00B11565" w:rsidP="00EC5286">
            <w:pPr>
              <w:pStyle w:val="Right-alignedtext"/>
              <w:rPr>
                <w:color w:val="000000" w:themeColor="text1"/>
                <w:sz w:val="18"/>
              </w:rPr>
            </w:pPr>
            <w:r w:rsidRPr="009317C8">
              <w:rPr>
                <w:color w:val="000000" w:themeColor="text1"/>
                <w:sz w:val="18"/>
              </w:rPr>
              <w:t>Legislative Buildings</w:t>
            </w:r>
          </w:p>
          <w:p w14:paraId="46DDF852" w14:textId="77777777" w:rsidR="00B11565" w:rsidRPr="009317C8" w:rsidRDefault="00B11565" w:rsidP="00EC5286">
            <w:pPr>
              <w:pStyle w:val="Right-alignedtext"/>
              <w:rPr>
                <w:color w:val="000000" w:themeColor="text1"/>
                <w:sz w:val="18"/>
              </w:rPr>
            </w:pPr>
            <w:r w:rsidRPr="009317C8">
              <w:rPr>
                <w:color w:val="000000" w:themeColor="text1"/>
                <w:sz w:val="18"/>
              </w:rPr>
              <w:t>Finch Road</w:t>
            </w:r>
          </w:p>
          <w:p w14:paraId="4C8C4358" w14:textId="77777777" w:rsidR="00B11565" w:rsidRPr="009317C8" w:rsidRDefault="00B11565" w:rsidP="00EC5286">
            <w:pPr>
              <w:pStyle w:val="Right-alignedtext"/>
              <w:rPr>
                <w:color w:val="000000" w:themeColor="text1"/>
                <w:sz w:val="18"/>
              </w:rPr>
            </w:pPr>
            <w:r w:rsidRPr="009317C8">
              <w:rPr>
                <w:color w:val="000000" w:themeColor="text1"/>
                <w:sz w:val="18"/>
              </w:rPr>
              <w:t>Douglas, Isle of Man</w:t>
            </w:r>
          </w:p>
          <w:p w14:paraId="3C0073D7" w14:textId="77777777" w:rsidR="00B11565" w:rsidRPr="009317C8" w:rsidRDefault="00B11565" w:rsidP="00EC5286">
            <w:pPr>
              <w:pStyle w:val="Right-alignedtext"/>
              <w:rPr>
                <w:color w:val="000000" w:themeColor="text1"/>
                <w:sz w:val="20"/>
              </w:rPr>
            </w:pPr>
            <w:r w:rsidRPr="009317C8">
              <w:rPr>
                <w:color w:val="000000" w:themeColor="text1"/>
                <w:sz w:val="18"/>
              </w:rPr>
              <w:t>IM1 3PW</w:t>
            </w:r>
          </w:p>
          <w:p w14:paraId="7868D605" w14:textId="77777777" w:rsidR="00B11565" w:rsidRPr="009317C8" w:rsidRDefault="00B11565" w:rsidP="00EC5286">
            <w:pPr>
              <w:pStyle w:val="Right-alignedtext"/>
              <w:rPr>
                <w:color w:val="000000" w:themeColor="text1"/>
              </w:rPr>
            </w:pPr>
          </w:p>
        </w:tc>
        <w:tc>
          <w:tcPr>
            <w:tcW w:w="932" w:type="dxa"/>
          </w:tcPr>
          <w:p w14:paraId="68E772A1" w14:textId="77777777" w:rsidR="00B11565" w:rsidRPr="009317C8" w:rsidRDefault="00B11565" w:rsidP="00EC5286">
            <w:pPr>
              <w:pStyle w:val="Heading2"/>
              <w:jc w:val="right"/>
              <w:rPr>
                <w:color w:val="000000" w:themeColor="text1"/>
              </w:rPr>
            </w:pPr>
            <w:r w:rsidRPr="009317C8">
              <w:rPr>
                <w:color w:val="000000" w:themeColor="text1"/>
              </w:rPr>
              <w:t>To</w:t>
            </w:r>
          </w:p>
        </w:tc>
        <w:tc>
          <w:tcPr>
            <w:tcW w:w="2802" w:type="dxa"/>
          </w:tcPr>
          <w:p w14:paraId="12256B39" w14:textId="614E5747" w:rsidR="00B11565" w:rsidRPr="009317C8" w:rsidRDefault="00043F4F" w:rsidP="00EC5286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000000" w:themeColor="text1"/>
                <w:sz w:val="20"/>
                <w:szCs w:val="16"/>
              </w:rPr>
            </w:pPr>
            <w:r w:rsidRPr="009317C8">
              <w:rPr>
                <w:rFonts w:asciiTheme="minorHAnsi" w:hAnsiTheme="minorHAnsi" w:cs="Times New Roman"/>
                <w:b/>
                <w:bCs w:val="0"/>
                <w:iCs w:val="0"/>
                <w:color w:val="000000" w:themeColor="text1"/>
                <w:sz w:val="20"/>
                <w:szCs w:val="16"/>
              </w:rPr>
              <w:t>Mandy</w:t>
            </w:r>
            <w:r w:rsidR="00B11565" w:rsidRPr="009317C8">
              <w:rPr>
                <w:rFonts w:asciiTheme="minorHAnsi" w:hAnsiTheme="minorHAnsi" w:cs="Times New Roman"/>
                <w:b/>
                <w:bCs w:val="0"/>
                <w:iCs w:val="0"/>
                <w:color w:val="000000" w:themeColor="text1"/>
                <w:sz w:val="20"/>
                <w:szCs w:val="16"/>
              </w:rPr>
              <w:t xml:space="preserve"> Harvey</w:t>
            </w:r>
          </w:p>
          <w:p w14:paraId="408F304A" w14:textId="77777777" w:rsidR="00B11565" w:rsidRPr="009317C8" w:rsidRDefault="00B11565" w:rsidP="00EC5286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000000" w:themeColor="text1"/>
                <w:sz w:val="20"/>
                <w:szCs w:val="16"/>
              </w:rPr>
            </w:pPr>
            <w:proofErr w:type="spellStart"/>
            <w:r w:rsidRPr="009317C8">
              <w:rPr>
                <w:rFonts w:asciiTheme="minorHAnsi" w:hAnsiTheme="minorHAnsi" w:cs="Times New Roman"/>
                <w:b/>
                <w:bCs w:val="0"/>
                <w:iCs w:val="0"/>
                <w:color w:val="000000" w:themeColor="text1"/>
                <w:sz w:val="20"/>
                <w:szCs w:val="16"/>
              </w:rPr>
              <w:t>Ballamilghyn</w:t>
            </w:r>
            <w:proofErr w:type="spellEnd"/>
            <w:r w:rsidRPr="009317C8">
              <w:rPr>
                <w:rFonts w:asciiTheme="minorHAnsi" w:hAnsiTheme="minorHAnsi" w:cs="Times New Roman"/>
                <w:b/>
                <w:bCs w:val="0"/>
                <w:iCs w:val="0"/>
                <w:color w:val="000000" w:themeColor="text1"/>
                <w:sz w:val="20"/>
                <w:szCs w:val="16"/>
              </w:rPr>
              <w:t xml:space="preserve"> Villa</w:t>
            </w:r>
          </w:p>
          <w:p w14:paraId="503C64C4" w14:textId="77777777" w:rsidR="00B11565" w:rsidRPr="009317C8" w:rsidRDefault="00B11565" w:rsidP="00EC5286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000000" w:themeColor="text1"/>
                <w:sz w:val="20"/>
                <w:szCs w:val="16"/>
              </w:rPr>
            </w:pPr>
            <w:proofErr w:type="spellStart"/>
            <w:r w:rsidRPr="009317C8">
              <w:rPr>
                <w:rFonts w:asciiTheme="minorHAnsi" w:hAnsiTheme="minorHAnsi" w:cs="Times New Roman"/>
                <w:b/>
                <w:bCs w:val="0"/>
                <w:iCs w:val="0"/>
                <w:color w:val="000000" w:themeColor="text1"/>
                <w:sz w:val="20"/>
                <w:szCs w:val="16"/>
              </w:rPr>
              <w:t>Baldoon</w:t>
            </w:r>
            <w:proofErr w:type="spellEnd"/>
            <w:r w:rsidRPr="009317C8">
              <w:rPr>
                <w:rFonts w:asciiTheme="minorHAnsi" w:hAnsiTheme="minorHAnsi" w:cs="Times New Roman"/>
                <w:b/>
                <w:bCs w:val="0"/>
                <w:iCs w:val="0"/>
                <w:color w:val="000000" w:themeColor="text1"/>
                <w:sz w:val="20"/>
                <w:szCs w:val="16"/>
              </w:rPr>
              <w:t xml:space="preserve"> Road</w:t>
            </w:r>
          </w:p>
          <w:p w14:paraId="37F2A3E5" w14:textId="77777777" w:rsidR="00B11565" w:rsidRPr="009317C8" w:rsidRDefault="00B11565" w:rsidP="00EC5286">
            <w:pPr>
              <w:pStyle w:val="Right-alignedtext"/>
              <w:rPr>
                <w:b/>
                <w:color w:val="000000" w:themeColor="text1"/>
                <w:sz w:val="20"/>
              </w:rPr>
            </w:pPr>
            <w:r w:rsidRPr="009317C8">
              <w:rPr>
                <w:b/>
                <w:color w:val="000000" w:themeColor="text1"/>
                <w:sz w:val="20"/>
              </w:rPr>
              <w:t xml:space="preserve">Laxey </w:t>
            </w:r>
          </w:p>
          <w:p w14:paraId="7479E7C8" w14:textId="77777777" w:rsidR="00B11565" w:rsidRPr="009317C8" w:rsidRDefault="00B11565" w:rsidP="00EC5286">
            <w:pPr>
              <w:pStyle w:val="Right-alignedtext"/>
              <w:rPr>
                <w:b/>
                <w:color w:val="000000" w:themeColor="text1"/>
                <w:sz w:val="20"/>
              </w:rPr>
            </w:pPr>
            <w:r w:rsidRPr="009317C8">
              <w:rPr>
                <w:b/>
                <w:color w:val="000000" w:themeColor="text1"/>
                <w:sz w:val="20"/>
              </w:rPr>
              <w:t>IM4 7NA</w:t>
            </w:r>
          </w:p>
          <w:p w14:paraId="72866939" w14:textId="5B44E66A" w:rsidR="009660A5" w:rsidRPr="009317C8" w:rsidRDefault="009660A5" w:rsidP="009660A5">
            <w:pPr>
              <w:pStyle w:val="Right-alignedtext"/>
              <w:rPr>
                <w:color w:val="000000" w:themeColor="text1"/>
              </w:rPr>
            </w:pPr>
            <w:r w:rsidRPr="009317C8">
              <w:rPr>
                <w:color w:val="000000" w:themeColor="text1"/>
                <w:sz w:val="20"/>
              </w:rPr>
              <w:t>mandyharvey@suremail.im</w:t>
            </w:r>
          </w:p>
        </w:tc>
      </w:tr>
    </w:tbl>
    <w:p w14:paraId="1E1722A9" w14:textId="77777777" w:rsidR="00CC6041" w:rsidRPr="009317C8" w:rsidRDefault="00CC6041" w:rsidP="00CC6041">
      <w:pPr>
        <w:rPr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54"/>
        <w:gridCol w:w="1257"/>
        <w:gridCol w:w="1613"/>
        <w:gridCol w:w="1346"/>
        <w:gridCol w:w="2973"/>
        <w:gridCol w:w="1437"/>
      </w:tblGrid>
      <w:tr w:rsidR="009317C8" w:rsidRPr="009317C8" w14:paraId="61568317" w14:textId="77777777" w:rsidTr="00AF6106">
        <w:trPr>
          <w:cantSplit/>
          <w:trHeight w:val="216"/>
        </w:trPr>
        <w:tc>
          <w:tcPr>
            <w:tcW w:w="145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78997938" w14:textId="77777777" w:rsidR="00CC6041" w:rsidRPr="009317C8" w:rsidRDefault="00CC6041" w:rsidP="00EC5286">
            <w:pPr>
              <w:pStyle w:val="Heading2"/>
              <w:rPr>
                <w:b/>
                <w:color w:val="000000" w:themeColor="text1"/>
              </w:rPr>
            </w:pPr>
            <w:r w:rsidRPr="009317C8">
              <w:rPr>
                <w:b/>
                <w:color w:val="000000" w:themeColor="text1"/>
              </w:rPr>
              <w:t>Supplier Details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32CC52A7" w14:textId="77777777" w:rsidR="00CC6041" w:rsidRPr="009317C8" w:rsidRDefault="00CC6041" w:rsidP="00EC5286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38BAD81" w14:textId="77777777" w:rsidR="00CC6041" w:rsidRPr="009317C8" w:rsidRDefault="00CC6041" w:rsidP="00EC5286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08C09BB" w14:textId="77777777" w:rsidR="00CC6041" w:rsidRPr="009317C8" w:rsidRDefault="00CC6041" w:rsidP="00EC5286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75DF293" w14:textId="77777777" w:rsidR="00CC6041" w:rsidRPr="009317C8" w:rsidRDefault="00CC6041" w:rsidP="00EC5286">
            <w:pPr>
              <w:pStyle w:val="Heading2"/>
              <w:rPr>
                <w:b/>
                <w:color w:val="000000" w:themeColor="text1"/>
              </w:rPr>
            </w:pPr>
            <w:r w:rsidRPr="009317C8">
              <w:rPr>
                <w:b/>
                <w:color w:val="000000" w:themeColor="text1"/>
              </w:rPr>
              <w:t>Sales Period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0A2FA841" w14:textId="77777777" w:rsidR="00CC6041" w:rsidRPr="009317C8" w:rsidRDefault="00CC6041" w:rsidP="00EC5286">
            <w:pPr>
              <w:pStyle w:val="Heading2"/>
              <w:rPr>
                <w:b/>
                <w:color w:val="000000" w:themeColor="text1"/>
              </w:rPr>
            </w:pPr>
          </w:p>
        </w:tc>
      </w:tr>
      <w:tr w:rsidR="00CC6041" w:rsidRPr="009317C8" w14:paraId="25B9D40E" w14:textId="77777777" w:rsidTr="00AF6106">
        <w:trPr>
          <w:cantSplit/>
          <w:trHeight w:val="471"/>
        </w:trPr>
        <w:tc>
          <w:tcPr>
            <w:tcW w:w="567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EFF7C3" w14:textId="2FCD8BA2" w:rsidR="00CC6041" w:rsidRPr="009317C8" w:rsidRDefault="00043F4F" w:rsidP="00EC5286">
            <w:pPr>
              <w:rPr>
                <w:color w:val="000000" w:themeColor="text1"/>
              </w:rPr>
            </w:pPr>
            <w:r w:rsidRPr="009317C8">
              <w:rPr>
                <w:color w:val="000000" w:themeColor="text1"/>
                <w:sz w:val="28"/>
              </w:rPr>
              <w:t>Snuggles</w:t>
            </w:r>
          </w:p>
        </w:tc>
        <w:tc>
          <w:tcPr>
            <w:tcW w:w="441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00D35F" w14:textId="4B22DACA" w:rsidR="00CC6041" w:rsidRPr="009317C8" w:rsidRDefault="001355FD" w:rsidP="005C7A56">
            <w:pPr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Q1/Q2 2026</w:t>
            </w:r>
          </w:p>
        </w:tc>
      </w:tr>
    </w:tbl>
    <w:p w14:paraId="6508F02E" w14:textId="77777777" w:rsidR="00CC6041" w:rsidRPr="009317C8" w:rsidRDefault="00CC6041" w:rsidP="00CC6041">
      <w:pPr>
        <w:rPr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946"/>
        <w:gridCol w:w="4404"/>
        <w:gridCol w:w="1612"/>
        <w:gridCol w:w="1647"/>
        <w:gridCol w:w="1471"/>
      </w:tblGrid>
      <w:tr w:rsidR="009317C8" w:rsidRPr="009317C8" w14:paraId="3229277D" w14:textId="77777777" w:rsidTr="009320B1">
        <w:trPr>
          <w:cantSplit/>
          <w:trHeight w:val="216"/>
        </w:trPr>
        <w:tc>
          <w:tcPr>
            <w:tcW w:w="94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22F2FF69" w14:textId="77777777" w:rsidR="00CC6041" w:rsidRPr="009317C8" w:rsidRDefault="00CC6041" w:rsidP="00EC5286">
            <w:pPr>
              <w:pStyle w:val="Heading2"/>
              <w:rPr>
                <w:b/>
                <w:color w:val="000000" w:themeColor="text1"/>
              </w:rPr>
            </w:pPr>
            <w:r w:rsidRPr="009317C8">
              <w:rPr>
                <w:b/>
                <w:color w:val="000000" w:themeColor="text1"/>
              </w:rPr>
              <w:t>Qty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5F3D2BCB" w14:textId="77777777" w:rsidR="00CC6041" w:rsidRPr="009317C8" w:rsidRDefault="00CC6041" w:rsidP="00EC5286">
            <w:pPr>
              <w:pStyle w:val="Heading2"/>
              <w:rPr>
                <w:b/>
                <w:color w:val="000000" w:themeColor="text1"/>
              </w:rPr>
            </w:pPr>
            <w:r w:rsidRPr="009317C8">
              <w:rPr>
                <w:b/>
                <w:color w:val="000000" w:themeColor="text1"/>
              </w:rPr>
              <w:t>Description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48C603FB" w14:textId="77777777" w:rsidR="00CC6041" w:rsidRPr="009317C8" w:rsidRDefault="00CC6041" w:rsidP="003B4AFD">
            <w:pPr>
              <w:pStyle w:val="Heading2"/>
              <w:rPr>
                <w:b/>
                <w:color w:val="000000" w:themeColor="text1"/>
              </w:rPr>
            </w:pPr>
            <w:r w:rsidRPr="009317C8">
              <w:rPr>
                <w:b/>
                <w:color w:val="000000" w:themeColor="text1"/>
              </w:rPr>
              <w:t>Sale Price (£)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F9389F9" w14:textId="1D21EDA9" w:rsidR="00CC6041" w:rsidRPr="009317C8" w:rsidRDefault="003B4AFD" w:rsidP="003B4AFD">
            <w:pPr>
              <w:pStyle w:val="Heading2"/>
              <w:rPr>
                <w:b/>
                <w:color w:val="000000" w:themeColor="text1"/>
              </w:rPr>
            </w:pPr>
            <w:r w:rsidRPr="009317C8">
              <w:rPr>
                <w:b/>
                <w:color w:val="000000" w:themeColor="text1"/>
              </w:rPr>
              <w:t>Line Total (£)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51375AB" w14:textId="77777777" w:rsidR="003B4AFD" w:rsidRPr="009317C8" w:rsidRDefault="00B11565" w:rsidP="003B4AFD">
            <w:pPr>
              <w:pStyle w:val="Heading2"/>
              <w:rPr>
                <w:b/>
                <w:i/>
                <w:color w:val="000000" w:themeColor="text1"/>
              </w:rPr>
            </w:pPr>
            <w:r w:rsidRPr="009317C8">
              <w:rPr>
                <w:b/>
                <w:i/>
                <w:color w:val="000000" w:themeColor="text1"/>
              </w:rPr>
              <w:t>Commission</w:t>
            </w:r>
          </w:p>
          <w:p w14:paraId="0A2114D7" w14:textId="2695D81F" w:rsidR="00CC6041" w:rsidRPr="009317C8" w:rsidRDefault="00B11565" w:rsidP="003B4AFD">
            <w:pPr>
              <w:pStyle w:val="Heading2"/>
              <w:rPr>
                <w:b/>
                <w:i/>
                <w:color w:val="000000" w:themeColor="text1"/>
              </w:rPr>
            </w:pPr>
            <w:r w:rsidRPr="009317C8">
              <w:rPr>
                <w:b/>
                <w:i/>
                <w:color w:val="000000" w:themeColor="text1"/>
              </w:rPr>
              <w:t xml:space="preserve"> at 20%</w:t>
            </w:r>
          </w:p>
        </w:tc>
      </w:tr>
      <w:tr w:rsidR="009317C8" w:rsidRPr="009317C8" w14:paraId="5D4D5850" w14:textId="77777777" w:rsidTr="009320B1">
        <w:trPr>
          <w:cantSplit/>
          <w:trHeight w:val="216"/>
        </w:trPr>
        <w:tc>
          <w:tcPr>
            <w:tcW w:w="9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06E3859D" w14:textId="7B41D3B2" w:rsidR="005C7A56" w:rsidRPr="009317C8" w:rsidRDefault="005C7A56" w:rsidP="00EC5286">
            <w:pP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  <w:r w:rsidRPr="009317C8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40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1899DB7" w14:textId="7B245D11" w:rsidR="005C7A56" w:rsidRPr="009317C8" w:rsidRDefault="005C7A56" w:rsidP="00EC5286">
            <w:pP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  <w:r w:rsidRPr="009317C8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Small Purse</w:t>
            </w:r>
          </w:p>
        </w:tc>
        <w:tc>
          <w:tcPr>
            <w:tcW w:w="161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left w:w="216" w:type="dxa"/>
              <w:right w:w="216" w:type="dxa"/>
            </w:tcMar>
            <w:vAlign w:val="bottom"/>
          </w:tcPr>
          <w:p w14:paraId="777472D5" w14:textId="3DB2B145" w:rsidR="005C7A56" w:rsidRPr="009317C8" w:rsidRDefault="001355FD" w:rsidP="00EC5286">
            <w:pPr>
              <w:pStyle w:val="Right-alignedtext"/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9.60</w:t>
            </w:r>
          </w:p>
        </w:tc>
        <w:tc>
          <w:tcPr>
            <w:tcW w:w="164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665129" w14:textId="4729BA4E" w:rsidR="005C7A56" w:rsidRPr="009317C8" w:rsidRDefault="001355FD" w:rsidP="00EC5286">
            <w:pPr>
              <w:pStyle w:val="Right-alignedtext"/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9.60</w:t>
            </w:r>
          </w:p>
        </w:tc>
        <w:tc>
          <w:tcPr>
            <w:tcW w:w="147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5446E6E" w14:textId="42C362C8" w:rsidR="005C7A56" w:rsidRPr="009317C8" w:rsidRDefault="001355FD" w:rsidP="00EC5286">
            <w:pPr>
              <w:pStyle w:val="Right-alignedtext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1.92</w:t>
            </w:r>
          </w:p>
        </w:tc>
      </w:tr>
      <w:tr w:rsidR="00CC6041" w:rsidRPr="009317C8" w14:paraId="7099C8D2" w14:textId="77777777" w:rsidTr="00823F1F">
        <w:trPr>
          <w:cantSplit/>
          <w:trHeight w:val="216"/>
        </w:trPr>
        <w:tc>
          <w:tcPr>
            <w:tcW w:w="6962" w:type="dxa"/>
            <w:gridSpan w:val="3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vAlign w:val="center"/>
          </w:tcPr>
          <w:p w14:paraId="562618B6" w14:textId="77777777" w:rsidR="00CC6041" w:rsidRPr="009317C8" w:rsidRDefault="00CC6041" w:rsidP="00EC5286">
            <w:pPr>
              <w:pStyle w:val="Right-alignedtext"/>
              <w:rPr>
                <w:rFonts w:asciiTheme="majorHAnsi" w:hAnsiTheme="majorHAnsi"/>
                <w:color w:val="000000" w:themeColor="text1"/>
                <w:sz w:val="22"/>
                <w:szCs w:val="28"/>
              </w:rPr>
            </w:pPr>
            <w:r w:rsidRPr="009317C8">
              <w:rPr>
                <w:rFonts w:asciiTheme="majorHAnsi" w:hAnsiTheme="majorHAnsi"/>
                <w:color w:val="000000" w:themeColor="text1"/>
                <w:sz w:val="22"/>
                <w:szCs w:val="28"/>
              </w:rPr>
              <w:t>Total</w:t>
            </w:r>
          </w:p>
        </w:tc>
        <w:tc>
          <w:tcPr>
            <w:tcW w:w="1647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vAlign w:val="center"/>
          </w:tcPr>
          <w:p w14:paraId="0E8EE752" w14:textId="0FB4970D" w:rsidR="00CC6041" w:rsidRPr="009317C8" w:rsidRDefault="00CC6041" w:rsidP="009320B1">
            <w:pPr>
              <w:pStyle w:val="Right-alignedtext"/>
              <w:rPr>
                <w:rFonts w:asciiTheme="majorHAnsi" w:hAnsiTheme="majorHAnsi"/>
                <w:color w:val="000000" w:themeColor="text1"/>
                <w:sz w:val="22"/>
                <w:szCs w:val="28"/>
              </w:rPr>
            </w:pPr>
            <w:r w:rsidRPr="009317C8">
              <w:rPr>
                <w:rFonts w:asciiTheme="majorHAnsi" w:hAnsiTheme="majorHAnsi"/>
                <w:color w:val="000000" w:themeColor="text1"/>
                <w:sz w:val="22"/>
                <w:szCs w:val="28"/>
              </w:rPr>
              <w:t>£</w:t>
            </w:r>
            <w:r w:rsidR="001355FD">
              <w:rPr>
                <w:rFonts w:asciiTheme="majorHAnsi" w:hAnsiTheme="majorHAnsi"/>
                <w:color w:val="000000" w:themeColor="text1"/>
                <w:sz w:val="22"/>
                <w:szCs w:val="28"/>
              </w:rPr>
              <w:t>9.60</w:t>
            </w:r>
          </w:p>
        </w:tc>
        <w:tc>
          <w:tcPr>
            <w:tcW w:w="1471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vAlign w:val="center"/>
          </w:tcPr>
          <w:p w14:paraId="1B4CE92B" w14:textId="4736785E" w:rsidR="00CC6041" w:rsidRPr="009317C8" w:rsidRDefault="001355FD" w:rsidP="00823F1F">
            <w:pPr>
              <w:pStyle w:val="Right-alignedtex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1.92</w:t>
            </w:r>
          </w:p>
        </w:tc>
      </w:tr>
    </w:tbl>
    <w:p w14:paraId="359B5114" w14:textId="77777777" w:rsidR="009320B1" w:rsidRPr="009317C8" w:rsidRDefault="009320B1" w:rsidP="009320B1">
      <w:pPr>
        <w:rPr>
          <w:b/>
          <w:color w:val="000000" w:themeColor="text1"/>
          <w:sz w:val="24"/>
        </w:rPr>
      </w:pPr>
    </w:p>
    <w:p w14:paraId="22822969" w14:textId="77777777" w:rsidR="009320B1" w:rsidRPr="009317C8" w:rsidRDefault="009320B1" w:rsidP="009320B1">
      <w:pPr>
        <w:rPr>
          <w:i/>
          <w:color w:val="000000" w:themeColor="text1"/>
          <w:sz w:val="24"/>
        </w:rPr>
      </w:pPr>
      <w:r w:rsidRPr="009317C8">
        <w:rPr>
          <w:i/>
          <w:color w:val="000000" w:themeColor="text1"/>
          <w:sz w:val="24"/>
        </w:rPr>
        <w:t xml:space="preserve">Our commission is the sale price less 20% </w:t>
      </w:r>
      <w:r w:rsidRPr="009317C8">
        <w:rPr>
          <w:i/>
          <w:color w:val="000000" w:themeColor="text1"/>
          <w:sz w:val="24"/>
        </w:rPr>
        <w:tab/>
      </w:r>
    </w:p>
    <w:p w14:paraId="26D35A36" w14:textId="77777777" w:rsidR="00D17B2C" w:rsidRPr="009317C8" w:rsidRDefault="00D17B2C" w:rsidP="00D17B2C">
      <w:pPr>
        <w:rPr>
          <w:color w:val="000000" w:themeColor="text1"/>
          <w:sz w:val="24"/>
        </w:rPr>
      </w:pPr>
    </w:p>
    <w:p w14:paraId="289ECF3A" w14:textId="085E4A7D" w:rsidR="00D17B2C" w:rsidRPr="009317C8" w:rsidRDefault="00D17B2C" w:rsidP="00D17B2C">
      <w:pPr>
        <w:rPr>
          <w:b/>
          <w:color w:val="000000" w:themeColor="text1"/>
          <w:sz w:val="24"/>
        </w:rPr>
      </w:pPr>
      <w:r w:rsidRPr="009317C8">
        <w:rPr>
          <w:b/>
          <w:color w:val="000000" w:themeColor="text1"/>
          <w:sz w:val="24"/>
        </w:rPr>
        <w:t>Please provide an invoice for the above item including your Bank Account details for payment.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9317C8" w:rsidRPr="009317C8" w14:paraId="7CDAEEFF" w14:textId="77777777" w:rsidTr="00A96EF9">
        <w:trPr>
          <w:trHeight w:val="373"/>
        </w:trPr>
        <w:tc>
          <w:tcPr>
            <w:tcW w:w="2835" w:type="dxa"/>
          </w:tcPr>
          <w:p w14:paraId="6F80B79D" w14:textId="77777777" w:rsidR="00D17B2C" w:rsidRPr="009317C8" w:rsidRDefault="00D17B2C" w:rsidP="00A96EF9">
            <w:pPr>
              <w:spacing w:before="60" w:after="60"/>
              <w:jc w:val="right"/>
              <w:rPr>
                <w:color w:val="000000" w:themeColor="text1"/>
                <w:sz w:val="22"/>
                <w:szCs w:val="18"/>
              </w:rPr>
            </w:pPr>
            <w:r w:rsidRPr="009317C8">
              <w:rPr>
                <w:color w:val="000000" w:themeColor="text1"/>
                <w:sz w:val="22"/>
                <w:szCs w:val="18"/>
              </w:rPr>
              <w:t>Name on the account</w:t>
            </w:r>
          </w:p>
        </w:tc>
        <w:tc>
          <w:tcPr>
            <w:tcW w:w="3686" w:type="dxa"/>
          </w:tcPr>
          <w:p w14:paraId="3810F02E" w14:textId="77777777" w:rsidR="00D17B2C" w:rsidRPr="009317C8" w:rsidRDefault="00D17B2C" w:rsidP="00A96EF9">
            <w:pPr>
              <w:spacing w:before="60" w:after="60"/>
              <w:rPr>
                <w:color w:val="000000" w:themeColor="text1"/>
                <w:sz w:val="22"/>
                <w:szCs w:val="18"/>
              </w:rPr>
            </w:pPr>
          </w:p>
        </w:tc>
      </w:tr>
      <w:tr w:rsidR="009317C8" w:rsidRPr="009317C8" w14:paraId="1ED2EDA6" w14:textId="77777777" w:rsidTr="00A96EF9">
        <w:trPr>
          <w:trHeight w:val="373"/>
        </w:trPr>
        <w:tc>
          <w:tcPr>
            <w:tcW w:w="2835" w:type="dxa"/>
          </w:tcPr>
          <w:p w14:paraId="760FA81E" w14:textId="77777777" w:rsidR="00D17B2C" w:rsidRPr="009317C8" w:rsidRDefault="00D17B2C" w:rsidP="00A96EF9">
            <w:pPr>
              <w:spacing w:before="60" w:after="60"/>
              <w:jc w:val="right"/>
              <w:rPr>
                <w:color w:val="000000" w:themeColor="text1"/>
                <w:sz w:val="22"/>
                <w:szCs w:val="18"/>
              </w:rPr>
            </w:pPr>
            <w:r w:rsidRPr="009317C8">
              <w:rPr>
                <w:color w:val="000000" w:themeColor="text1"/>
                <w:sz w:val="22"/>
                <w:szCs w:val="18"/>
              </w:rPr>
              <w:t>Sort Code</w:t>
            </w:r>
          </w:p>
        </w:tc>
        <w:tc>
          <w:tcPr>
            <w:tcW w:w="3686" w:type="dxa"/>
          </w:tcPr>
          <w:p w14:paraId="51B16DED" w14:textId="77777777" w:rsidR="00D17B2C" w:rsidRPr="009317C8" w:rsidRDefault="00D17B2C" w:rsidP="00A96EF9">
            <w:pPr>
              <w:spacing w:before="60" w:after="60"/>
              <w:rPr>
                <w:color w:val="000000" w:themeColor="text1"/>
                <w:sz w:val="22"/>
                <w:szCs w:val="18"/>
              </w:rPr>
            </w:pPr>
          </w:p>
        </w:tc>
      </w:tr>
      <w:tr w:rsidR="00D17B2C" w:rsidRPr="009317C8" w14:paraId="7010B524" w14:textId="77777777" w:rsidTr="00A96EF9">
        <w:trPr>
          <w:trHeight w:val="373"/>
        </w:trPr>
        <w:tc>
          <w:tcPr>
            <w:tcW w:w="2835" w:type="dxa"/>
          </w:tcPr>
          <w:p w14:paraId="1CF3B6E6" w14:textId="77777777" w:rsidR="00D17B2C" w:rsidRPr="009317C8" w:rsidRDefault="00D17B2C" w:rsidP="00A96EF9">
            <w:pPr>
              <w:spacing w:before="60" w:after="60"/>
              <w:jc w:val="right"/>
              <w:rPr>
                <w:color w:val="000000" w:themeColor="text1"/>
                <w:sz w:val="22"/>
                <w:szCs w:val="18"/>
              </w:rPr>
            </w:pPr>
            <w:r w:rsidRPr="009317C8">
              <w:rPr>
                <w:color w:val="000000" w:themeColor="text1"/>
                <w:sz w:val="22"/>
                <w:szCs w:val="18"/>
              </w:rPr>
              <w:t>Account Number</w:t>
            </w:r>
          </w:p>
        </w:tc>
        <w:tc>
          <w:tcPr>
            <w:tcW w:w="3686" w:type="dxa"/>
          </w:tcPr>
          <w:p w14:paraId="4CBC54DE" w14:textId="77777777" w:rsidR="00D17B2C" w:rsidRPr="009317C8" w:rsidRDefault="00D17B2C" w:rsidP="00A96EF9">
            <w:pPr>
              <w:spacing w:before="60" w:after="60"/>
              <w:rPr>
                <w:color w:val="000000" w:themeColor="text1"/>
                <w:sz w:val="22"/>
                <w:szCs w:val="18"/>
              </w:rPr>
            </w:pPr>
          </w:p>
        </w:tc>
      </w:tr>
    </w:tbl>
    <w:p w14:paraId="3256E4AC" w14:textId="77777777" w:rsidR="00AF6106" w:rsidRPr="009317C8" w:rsidRDefault="00AF6106" w:rsidP="00D17B2C">
      <w:pPr>
        <w:rPr>
          <w:b/>
          <w:color w:val="000000" w:themeColor="text1"/>
          <w:sz w:val="24"/>
        </w:rPr>
      </w:pPr>
    </w:p>
    <w:p w14:paraId="669ECBE8" w14:textId="77777777" w:rsidR="005C7A56" w:rsidRPr="009317C8" w:rsidRDefault="00D17B2C" w:rsidP="00D17B2C">
      <w:pPr>
        <w:rPr>
          <w:b/>
          <w:color w:val="000000" w:themeColor="text1"/>
          <w:sz w:val="24"/>
        </w:rPr>
      </w:pPr>
      <w:r w:rsidRPr="009317C8">
        <w:rPr>
          <w:b/>
          <w:color w:val="000000" w:themeColor="text1"/>
          <w:sz w:val="24"/>
        </w:rPr>
        <w:t xml:space="preserve">Payment for this period will be made against </w:t>
      </w:r>
      <w:r w:rsidR="00AF6106" w:rsidRPr="009317C8">
        <w:rPr>
          <w:b/>
          <w:color w:val="000000" w:themeColor="text1"/>
          <w:sz w:val="24"/>
        </w:rPr>
        <w:t xml:space="preserve">a </w:t>
      </w:r>
      <w:r w:rsidRPr="009317C8">
        <w:rPr>
          <w:b/>
          <w:color w:val="000000" w:themeColor="text1"/>
          <w:sz w:val="24"/>
        </w:rPr>
        <w:t>Government Order</w:t>
      </w:r>
      <w:r w:rsidR="00AF6106" w:rsidRPr="009317C8">
        <w:rPr>
          <w:b/>
          <w:color w:val="000000" w:themeColor="text1"/>
          <w:sz w:val="24"/>
        </w:rPr>
        <w:t xml:space="preserve">. </w:t>
      </w:r>
    </w:p>
    <w:p w14:paraId="099A68DF" w14:textId="7FD7387D" w:rsidR="00D17B2C" w:rsidRPr="009317C8" w:rsidRDefault="00AF6106" w:rsidP="00D17B2C">
      <w:pPr>
        <w:rPr>
          <w:b/>
          <w:color w:val="000000" w:themeColor="text1"/>
          <w:sz w:val="24"/>
        </w:rPr>
      </w:pPr>
      <w:r w:rsidRPr="009317C8">
        <w:rPr>
          <w:b/>
          <w:color w:val="000000" w:themeColor="text1"/>
          <w:sz w:val="24"/>
        </w:rPr>
        <w:t xml:space="preserve">For reconciliation, please reference: </w:t>
      </w:r>
      <w:sdt>
        <w:sdtPr>
          <w:rPr>
            <w:b/>
            <w:color w:val="000000" w:themeColor="text1"/>
            <w:sz w:val="24"/>
          </w:rPr>
          <w:alias w:val="PO Ref"/>
          <w:tag w:val="CustomerID"/>
          <w:id w:val="1344677294"/>
          <w:placeholder>
            <w:docPart w:val="3E31F529EDC145BE8A70E4918A6EF09F"/>
          </w:placeholder>
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62FBF11-1097-4686-A143-BA2AC086A074}"/>
          <w:text/>
        </w:sdtPr>
        <w:sdtEndPr/>
        <w:sdtContent>
          <w:r w:rsidR="009320B1" w:rsidRPr="009317C8">
            <w:rPr>
              <w:b/>
              <w:color w:val="000000" w:themeColor="text1"/>
              <w:sz w:val="24"/>
              <w:lang w:val="en-GB"/>
            </w:rPr>
            <w:t>Souv-</w:t>
          </w:r>
          <w:r w:rsidRPr="009317C8">
            <w:rPr>
              <w:b/>
              <w:color w:val="000000" w:themeColor="text1"/>
              <w:sz w:val="24"/>
              <w:lang w:val="en-GB"/>
            </w:rPr>
            <w:t>202</w:t>
          </w:r>
          <w:r w:rsidR="001355FD">
            <w:rPr>
              <w:b/>
              <w:color w:val="000000" w:themeColor="text1"/>
              <w:sz w:val="24"/>
              <w:lang w:val="en-GB"/>
            </w:rPr>
            <w:t>6</w:t>
          </w:r>
          <w:r w:rsidR="005C7A56" w:rsidRPr="009317C8">
            <w:rPr>
              <w:b/>
              <w:color w:val="000000" w:themeColor="text1"/>
              <w:sz w:val="24"/>
              <w:lang w:val="en-GB"/>
            </w:rPr>
            <w:t>-1-M</w:t>
          </w:r>
          <w:r w:rsidRPr="009317C8">
            <w:rPr>
              <w:b/>
              <w:color w:val="000000" w:themeColor="text1"/>
              <w:sz w:val="24"/>
              <w:lang w:val="en-GB"/>
            </w:rPr>
            <w:t>H</w:t>
          </w:r>
        </w:sdtContent>
      </w:sdt>
    </w:p>
    <w:p w14:paraId="722E9DFF" w14:textId="77777777" w:rsidR="00FA0A90" w:rsidRPr="009317C8" w:rsidRDefault="00FA0A90" w:rsidP="00CC6041">
      <w:pPr>
        <w:rPr>
          <w:color w:val="000000" w:themeColor="text1"/>
        </w:rPr>
      </w:pPr>
    </w:p>
    <w:sectPr w:rsidR="00FA0A90" w:rsidRPr="009317C8" w:rsidSect="0083202F">
      <w:footerReference w:type="default" r:id="rId11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C3396" w14:textId="77777777" w:rsidR="00B24CE9" w:rsidRDefault="00B24CE9" w:rsidP="00C67F35">
      <w:r>
        <w:separator/>
      </w:r>
    </w:p>
  </w:endnote>
  <w:endnote w:type="continuationSeparator" w:id="0">
    <w:p w14:paraId="753A8D66" w14:textId="77777777" w:rsidR="00B24CE9" w:rsidRDefault="00B24CE9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C8326" w14:textId="7B3308FA" w:rsidR="009317C8" w:rsidRDefault="009317C8">
    <w:pPr>
      <w:pStyle w:val="Footer"/>
    </w:pPr>
    <w:hyperlink r:id="rId1" w:history="1">
      <w:r w:rsidRPr="0088128E">
        <w:rPr>
          <w:rStyle w:val="Hyperlink"/>
        </w:rPr>
        <w:t>enquiries@tynwald.org.im</w:t>
      </w:r>
    </w:hyperlink>
    <w:r>
      <w:tab/>
    </w:r>
    <w:r>
      <w:tab/>
      <w:t>Tel: 01624 685500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96DF4" w14:textId="77777777" w:rsidR="00B24CE9" w:rsidRDefault="00B24CE9" w:rsidP="00C67F35">
      <w:r>
        <w:separator/>
      </w:r>
    </w:p>
  </w:footnote>
  <w:footnote w:type="continuationSeparator" w:id="0">
    <w:p w14:paraId="363A3843" w14:textId="77777777" w:rsidR="00B24CE9" w:rsidRDefault="00B24CE9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A4CAC0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870660">
    <w:abstractNumId w:val="0"/>
  </w:num>
  <w:num w:numId="2" w16cid:durableId="1898009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BF2"/>
    <w:rsid w:val="00010191"/>
    <w:rsid w:val="00034539"/>
    <w:rsid w:val="00041B4A"/>
    <w:rsid w:val="00043F4F"/>
    <w:rsid w:val="000653AC"/>
    <w:rsid w:val="00077685"/>
    <w:rsid w:val="00097EDA"/>
    <w:rsid w:val="000E042A"/>
    <w:rsid w:val="000F6B47"/>
    <w:rsid w:val="000F7D4F"/>
    <w:rsid w:val="00102CA2"/>
    <w:rsid w:val="001355FD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B4AFD"/>
    <w:rsid w:val="003C7693"/>
    <w:rsid w:val="003E5FCD"/>
    <w:rsid w:val="003F3425"/>
    <w:rsid w:val="00400842"/>
    <w:rsid w:val="004105E4"/>
    <w:rsid w:val="00441785"/>
    <w:rsid w:val="00442CDA"/>
    <w:rsid w:val="0045588D"/>
    <w:rsid w:val="004F1C00"/>
    <w:rsid w:val="004F202D"/>
    <w:rsid w:val="005209B5"/>
    <w:rsid w:val="00521569"/>
    <w:rsid w:val="00547748"/>
    <w:rsid w:val="00585539"/>
    <w:rsid w:val="005865E7"/>
    <w:rsid w:val="005C7A56"/>
    <w:rsid w:val="005D4480"/>
    <w:rsid w:val="0063560D"/>
    <w:rsid w:val="00704C33"/>
    <w:rsid w:val="00705699"/>
    <w:rsid w:val="0074787C"/>
    <w:rsid w:val="00755F57"/>
    <w:rsid w:val="00763EF4"/>
    <w:rsid w:val="0076761C"/>
    <w:rsid w:val="007B38EB"/>
    <w:rsid w:val="007F242B"/>
    <w:rsid w:val="007F26AC"/>
    <w:rsid w:val="008079C3"/>
    <w:rsid w:val="008171B1"/>
    <w:rsid w:val="00820427"/>
    <w:rsid w:val="00823F1F"/>
    <w:rsid w:val="0083202F"/>
    <w:rsid w:val="008C5A0E"/>
    <w:rsid w:val="008E45DF"/>
    <w:rsid w:val="0090618B"/>
    <w:rsid w:val="009317C8"/>
    <w:rsid w:val="009320B1"/>
    <w:rsid w:val="00953D43"/>
    <w:rsid w:val="00954EF9"/>
    <w:rsid w:val="009660A5"/>
    <w:rsid w:val="00975420"/>
    <w:rsid w:val="00983BBD"/>
    <w:rsid w:val="00987BEA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AF6106"/>
    <w:rsid w:val="00B11565"/>
    <w:rsid w:val="00B24CE9"/>
    <w:rsid w:val="00B629A1"/>
    <w:rsid w:val="00B9178F"/>
    <w:rsid w:val="00BE6C61"/>
    <w:rsid w:val="00C30C62"/>
    <w:rsid w:val="00C50F0E"/>
    <w:rsid w:val="00C650E6"/>
    <w:rsid w:val="00C67F35"/>
    <w:rsid w:val="00C810A3"/>
    <w:rsid w:val="00CA1C8D"/>
    <w:rsid w:val="00CA4BCD"/>
    <w:rsid w:val="00CC6041"/>
    <w:rsid w:val="00CC6BF2"/>
    <w:rsid w:val="00CF5BB8"/>
    <w:rsid w:val="00D1799B"/>
    <w:rsid w:val="00D17B2C"/>
    <w:rsid w:val="00D37991"/>
    <w:rsid w:val="00D719AB"/>
    <w:rsid w:val="00D824D4"/>
    <w:rsid w:val="00DB454F"/>
    <w:rsid w:val="00E020A7"/>
    <w:rsid w:val="00E47AE6"/>
    <w:rsid w:val="00E47F00"/>
    <w:rsid w:val="00E97E88"/>
    <w:rsid w:val="00EB4F05"/>
    <w:rsid w:val="00ED4D9C"/>
    <w:rsid w:val="00ED5BBA"/>
    <w:rsid w:val="00F1654D"/>
    <w:rsid w:val="00F23482"/>
    <w:rsid w:val="00F432C7"/>
    <w:rsid w:val="00F45F0F"/>
    <w:rsid w:val="00F56369"/>
    <w:rsid w:val="00F67225"/>
    <w:rsid w:val="00F77FBF"/>
    <w:rsid w:val="00FA0A90"/>
    <w:rsid w:val="00FB52EE"/>
    <w:rsid w:val="00FE069C"/>
    <w:rsid w:val="00FE5FE7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22E9D9B"/>
  <w15:docId w15:val="{DC16A7E6-0F52-4D31-AA38-825D44AD7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character" w:styleId="Hyperlink">
    <w:name w:val="Hyperlink"/>
    <w:basedOn w:val="DefaultParagraphFont"/>
    <w:unhideWhenUsed/>
    <w:rsid w:val="009317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nquiries@tynwald.org.i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61C950851F46F898AEA7CB3D9C7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AE9CA-1C72-49CD-9817-E9BFB539237D}"/>
      </w:docPartPr>
      <w:docPartBody>
        <w:p w:rsidR="00711EB0" w:rsidRDefault="00801D3A" w:rsidP="00801D3A">
          <w:pPr>
            <w:pStyle w:val="2E61C950851F46F898AEA7CB3D9C74AD"/>
          </w:pPr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9802CE7198D7444E8B4BD633306D3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0CCA7-D0F9-4D60-8BCB-1C00A2D896CF}"/>
      </w:docPartPr>
      <w:docPartBody>
        <w:p w:rsidR="00711EB0" w:rsidRDefault="00801D3A" w:rsidP="00801D3A">
          <w:pPr>
            <w:pStyle w:val="9802CE7198D7444E8B4BD633306D37DB"/>
          </w:pPr>
          <w:r>
            <w:t>[Click to select date]</w:t>
          </w:r>
        </w:p>
      </w:docPartBody>
    </w:docPart>
    <w:docPart>
      <w:docPartPr>
        <w:name w:val="3E31F529EDC145BE8A70E4918A6EF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C5E85-A209-467B-999B-9BDAB92EFDBA}"/>
      </w:docPartPr>
      <w:docPartBody>
        <w:p w:rsidR="0082425E" w:rsidRDefault="00F62F85" w:rsidP="00F62F85">
          <w:pPr>
            <w:pStyle w:val="3E31F529EDC145BE8A70E4918A6EF09F"/>
          </w:pPr>
          <w:r w:rsidRPr="002E3D41">
            <w:rPr>
              <w:rStyle w:val="PlaceholderText"/>
            </w:rPr>
            <w:t>[PO Ref]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65E8"/>
    <w:rsid w:val="00263D3C"/>
    <w:rsid w:val="0044282D"/>
    <w:rsid w:val="005F2C30"/>
    <w:rsid w:val="00711EB0"/>
    <w:rsid w:val="00786936"/>
    <w:rsid w:val="00801D3A"/>
    <w:rsid w:val="0082425E"/>
    <w:rsid w:val="008565E8"/>
    <w:rsid w:val="00C802DE"/>
    <w:rsid w:val="00D37991"/>
    <w:rsid w:val="00F6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D561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2C30"/>
    <w:rPr>
      <w:color w:val="808080"/>
    </w:rPr>
  </w:style>
  <w:style w:type="paragraph" w:customStyle="1" w:styleId="2E61C950851F46F898AEA7CB3D9C74AD">
    <w:name w:val="2E61C950851F46F898AEA7CB3D9C74AD"/>
    <w:rsid w:val="00801D3A"/>
  </w:style>
  <w:style w:type="paragraph" w:customStyle="1" w:styleId="9802CE7198D7444E8B4BD633306D37DB">
    <w:name w:val="9802CE7198D7444E8B4BD633306D37DB"/>
    <w:rsid w:val="00801D3A"/>
  </w:style>
  <w:style w:type="paragraph" w:customStyle="1" w:styleId="3E31F529EDC145BE8A70E4918A6EF09F">
    <w:name w:val="3E31F529EDC145BE8A70E4918A6EF09F"/>
    <w:rsid w:val="00F62F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Closed</_Status>
    <Supplier xmlns="af4025bd-eda9-4d6d-bcbe-7de91e238b29">Snuggles</Supplier>
    <Date_x0020_Stamp xmlns="af4025bd-eda9-4d6d-bcbe-7de91e238b29">2026-05-31T23:00:00+00:00</Date_x0020_Stamp>
    <Value xmlns="af4025bd-eda9-4d6d-bcbe-7de91e238b29">6</Value>
    <Review_x0020_Date xmlns="af4025bd-eda9-4d6d-bcbe-7de91e238b29" xsi:nil="true"/>
    <Doc_x0020_Date xmlns="af4025bd-eda9-4d6d-bcbe-7de91e238b29">2026-05-31T23:00:00+00:00</Doc_x0020_Date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Internal</Sensitivity>
    <Doc_x0020_Description xmlns="af4025bd-eda9-4d6d-bcbe-7de91e238b29">2025-Q4
2026-Q1&amp;Q2</Doc_x0020_Description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70FDFFD2-1017-4640-98BC-8D809D3ED0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CF03C7-AA46-44FC-B9C8-BEA87F063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4025bd-eda9-4d6d-bcbe-7de91e238b29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2FBF11-1097-4686-A143-BA2AC086A074}">
  <ds:schemaRefs>
    <ds:schemaRef ds:uri="http://schemas.microsoft.com/office/2006/metadata/properties"/>
    <ds:schemaRef ds:uri="http://schemas.microsoft.com/sharepoint/v3/fields"/>
    <ds:schemaRef ds:uri="af4025bd-eda9-4d6d-bcbe-7de91e238b29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3</TotalTime>
  <Pages>1</Pages>
  <Words>115</Words>
  <Characters>611</Characters>
  <Application>Microsoft Office Word</Application>
  <DocSecurity>0</DocSecurity>
  <Lines>67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3</cp:revision>
  <cp:lastPrinted>2019-10-08T12:14:00Z</cp:lastPrinted>
  <dcterms:created xsi:type="dcterms:W3CDTF">2026-06-03T10:49:00Z</dcterms:created>
  <dcterms:modified xsi:type="dcterms:W3CDTF">2026-06-03T10:52:00Z</dcterms:modified>
  <cp:contentStatus>NEW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9300</vt:r8>
  </property>
</Properties>
</file>