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63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492"/>
        <w:gridCol w:w="955"/>
        <w:gridCol w:w="3017"/>
        <w:gridCol w:w="886"/>
        <w:gridCol w:w="2857"/>
      </w:tblGrid>
      <w:tr w:rsidR="00B11565" w:rsidRPr="0063560D" w14:paraId="1DE2E13D" w14:textId="77777777" w:rsidTr="00173190">
        <w:trPr>
          <w:trHeight w:val="1841"/>
        </w:trPr>
        <w:tc>
          <w:tcPr>
            <w:tcW w:w="2492" w:type="dxa"/>
            <w:vMerge w:val="restart"/>
            <w:tcMar>
              <w:top w:w="0" w:type="dxa"/>
            </w:tcMar>
          </w:tcPr>
          <w:p w14:paraId="2561CDA8" w14:textId="549255FB" w:rsidR="00B11565" w:rsidRPr="0063560D" w:rsidRDefault="006A475B" w:rsidP="00EC5286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</w:rPr>
              <w:drawing>
                <wp:inline distT="0" distB="0" distL="0" distR="0" wp14:anchorId="0CF9606B" wp14:editId="0A838A27">
                  <wp:extent cx="1436130" cy="2057400"/>
                  <wp:effectExtent l="0" t="0" r="0" b="0"/>
                  <wp:docPr id="986160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160611" name="Picture 986160611"/>
                          <pic:cNvPicPr/>
                        </pic:nvPicPr>
                        <pic:blipFill>
                          <a:blip r:embed="rId11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977" cy="206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5" w:type="dxa"/>
            <w:gridSpan w:val="4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Default="00B11565" w:rsidP="00EC5286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7B0CA478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2F0E9857" w14:textId="77777777" w:rsidR="00B11565" w:rsidRDefault="00B11565" w:rsidP="00B11565">
            <w:pPr>
              <w:pStyle w:val="Right-alignedtext"/>
              <w:rPr>
                <w:color w:val="4F81BD" w:themeColor="accent1"/>
              </w:rPr>
            </w:pPr>
          </w:p>
          <w:p w14:paraId="4232FD6A" w14:textId="6DEF1507" w:rsidR="00B11565" w:rsidRPr="0063560D" w:rsidRDefault="00B11565" w:rsidP="00B11565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6-06-0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A475B">
                  <w:rPr>
                    <w:color w:val="4F81BD" w:themeColor="accent1"/>
                  </w:rPr>
                  <w:t>June 3, 2026</w:t>
                </w:r>
              </w:sdtContent>
            </w:sdt>
          </w:p>
          <w:p w14:paraId="341B7EF9" w14:textId="77777777" w:rsidR="00B11565" w:rsidRPr="00B11565" w:rsidRDefault="00B11565" w:rsidP="00B11565"/>
        </w:tc>
      </w:tr>
      <w:tr w:rsidR="008C11ED" w:rsidRPr="008C11ED" w14:paraId="297F922A" w14:textId="77777777" w:rsidTr="00173190">
        <w:trPr>
          <w:trHeight w:val="1155"/>
        </w:trPr>
        <w:tc>
          <w:tcPr>
            <w:tcW w:w="2492" w:type="dxa"/>
            <w:vMerge/>
            <w:tcMar>
              <w:top w:w="0" w:type="dxa"/>
            </w:tcMar>
          </w:tcPr>
          <w:p w14:paraId="7849B32B" w14:textId="77777777" w:rsidR="00B11565" w:rsidRPr="0063560D" w:rsidRDefault="00B11565" w:rsidP="00EC5286">
            <w:pPr>
              <w:rPr>
                <w:color w:val="4F81BD" w:themeColor="accent1"/>
              </w:rPr>
            </w:pPr>
          </w:p>
        </w:tc>
        <w:tc>
          <w:tcPr>
            <w:tcW w:w="955" w:type="dxa"/>
          </w:tcPr>
          <w:p w14:paraId="3E6B60B2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3017" w:type="dxa"/>
          </w:tcPr>
          <w:p w14:paraId="3869720B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Office of the Clerk of Tynwald</w:t>
            </w:r>
          </w:p>
          <w:p w14:paraId="4048E09F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Legislative Buildings</w:t>
            </w:r>
          </w:p>
          <w:p w14:paraId="46DDF852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Finch Road</w:t>
            </w:r>
          </w:p>
          <w:p w14:paraId="4C8C4358" w14:textId="77777777" w:rsidR="00B11565" w:rsidRPr="00B11565" w:rsidRDefault="00B11565" w:rsidP="00EC5286">
            <w:pPr>
              <w:pStyle w:val="Right-alignedtext"/>
              <w:rPr>
                <w:color w:val="4F81BD" w:themeColor="accent1"/>
                <w:sz w:val="18"/>
              </w:rPr>
            </w:pPr>
            <w:r w:rsidRPr="00B11565">
              <w:rPr>
                <w:color w:val="4F81BD" w:themeColor="accent1"/>
                <w:sz w:val="18"/>
              </w:rPr>
              <w:t>Douglas, Isle of Man</w:t>
            </w:r>
          </w:p>
          <w:p w14:paraId="3C0073D7" w14:textId="77777777" w:rsidR="00B11565" w:rsidRPr="006444FE" w:rsidRDefault="00B11565" w:rsidP="00EC5286">
            <w:pPr>
              <w:pStyle w:val="Right-alignedtext"/>
              <w:rPr>
                <w:color w:val="4F81BD" w:themeColor="accent1"/>
                <w:sz w:val="20"/>
              </w:rPr>
            </w:pPr>
            <w:r w:rsidRPr="00B11565">
              <w:rPr>
                <w:color w:val="4F81BD" w:themeColor="accent1"/>
                <w:sz w:val="18"/>
              </w:rPr>
              <w:t>IM1 3PW</w:t>
            </w:r>
          </w:p>
          <w:p w14:paraId="7868D605" w14:textId="77777777" w:rsidR="00B11565" w:rsidRPr="0063560D" w:rsidRDefault="00B11565" w:rsidP="00EC5286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886" w:type="dxa"/>
          </w:tcPr>
          <w:p w14:paraId="68E772A1" w14:textId="77777777" w:rsidR="00B11565" w:rsidRPr="0063560D" w:rsidRDefault="00B11565" w:rsidP="00EC5286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857" w:type="dxa"/>
          </w:tcPr>
          <w:p w14:paraId="494668F1" w14:textId="77777777" w:rsidR="008C11ED" w:rsidRPr="008C11ED" w:rsidRDefault="008C11ED" w:rsidP="00EC5286">
            <w:pPr>
              <w:pStyle w:val="Right-alignedtext"/>
              <w:rPr>
                <w:color w:val="1F497D" w:themeColor="text2"/>
                <w:sz w:val="24"/>
              </w:rPr>
            </w:pPr>
            <w:r w:rsidRPr="008C11ED">
              <w:rPr>
                <w:color w:val="1F497D" w:themeColor="text2"/>
                <w:sz w:val="24"/>
              </w:rPr>
              <w:t>Mannin Quilters</w:t>
            </w:r>
          </w:p>
          <w:p w14:paraId="115826AB" w14:textId="0973BCDC" w:rsidR="008C11ED" w:rsidRPr="008C11ED" w:rsidRDefault="008C11ED" w:rsidP="00EC5286">
            <w:pPr>
              <w:pStyle w:val="Right-alignedtext"/>
              <w:rPr>
                <w:rFonts w:cs="Calibri"/>
                <w:color w:val="1F497D" w:themeColor="text2"/>
                <w:sz w:val="20"/>
                <w:szCs w:val="22"/>
              </w:rPr>
            </w:pPr>
            <w:r w:rsidRPr="008C11ED">
              <w:rPr>
                <w:rFonts w:cs="Calibri"/>
                <w:color w:val="1F497D" w:themeColor="text2"/>
                <w:sz w:val="20"/>
                <w:szCs w:val="22"/>
              </w:rPr>
              <w:t xml:space="preserve">Contact: </w:t>
            </w:r>
            <w:r w:rsidR="00985632">
              <w:rPr>
                <w:rFonts w:cs="Calibri"/>
                <w:color w:val="1F497D" w:themeColor="text2"/>
                <w:sz w:val="20"/>
                <w:szCs w:val="22"/>
              </w:rPr>
              <w:t>Carole Hollis</w:t>
            </w:r>
          </w:p>
          <w:p w14:paraId="3BB005B7" w14:textId="67FA6B92" w:rsidR="008C11ED" w:rsidRPr="008C11ED" w:rsidRDefault="008C11ED" w:rsidP="00EC5286">
            <w:pPr>
              <w:pStyle w:val="Right-alignedtext"/>
              <w:rPr>
                <w:rFonts w:cs="Calibri"/>
                <w:color w:val="1F497D" w:themeColor="text2"/>
                <w:sz w:val="20"/>
                <w:szCs w:val="22"/>
              </w:rPr>
            </w:pPr>
            <w:r w:rsidRPr="008C11ED">
              <w:rPr>
                <w:rFonts w:cs="Calibri"/>
                <w:color w:val="1F497D" w:themeColor="text2"/>
                <w:sz w:val="20"/>
                <w:szCs w:val="22"/>
              </w:rPr>
              <w:t xml:space="preserve">Tel: </w:t>
            </w:r>
            <w:r w:rsidR="00985632">
              <w:rPr>
                <w:rFonts w:cs="Calibri"/>
                <w:color w:val="1F497D" w:themeColor="text2"/>
                <w:sz w:val="20"/>
                <w:szCs w:val="22"/>
              </w:rPr>
              <w:t>456933</w:t>
            </w:r>
          </w:p>
          <w:p w14:paraId="72866939" w14:textId="4ACDE6DB" w:rsidR="00F511AB" w:rsidRPr="008C11ED" w:rsidRDefault="00985632" w:rsidP="006A475B">
            <w:pPr>
              <w:pStyle w:val="Right-alignedtext"/>
              <w:rPr>
                <w:color w:val="1F497D" w:themeColor="text2"/>
              </w:rPr>
            </w:pPr>
            <w:r>
              <w:t xml:space="preserve">                                              </w:t>
            </w:r>
            <w:hyperlink r:id="rId12" w:history="1">
              <w:r w:rsidRPr="006A475B">
                <w:rPr>
                  <w:rStyle w:val="Hyperlink"/>
                  <w:sz w:val="22"/>
                  <w:szCs w:val="22"/>
                </w:rPr>
                <w:t>carole@iom.com</w:t>
              </w:r>
            </w:hyperlink>
            <w:r w:rsidRPr="006A475B">
              <w:rPr>
                <w:sz w:val="22"/>
                <w:szCs w:val="22"/>
              </w:rPr>
              <w:t xml:space="preserve"> </w:t>
            </w:r>
          </w:p>
        </w:tc>
      </w:tr>
    </w:tbl>
    <w:p w14:paraId="1E1722A9" w14:textId="77777777" w:rsidR="00CC6041" w:rsidRPr="0063560D" w:rsidRDefault="00CC6041" w:rsidP="00CC6041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8"/>
        <w:gridCol w:w="1615"/>
        <w:gridCol w:w="2159"/>
        <w:gridCol w:w="2157"/>
        <w:gridCol w:w="1437"/>
      </w:tblGrid>
      <w:tr w:rsidR="00CC6041" w:rsidRPr="0063560D" w14:paraId="61568317" w14:textId="77777777" w:rsidTr="00EC5286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8997938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2CC52A7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38BAD8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8C09BB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75DF293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A2FA841" w14:textId="77777777" w:rsidR="00CC6041" w:rsidRPr="00F23482" w:rsidRDefault="00CC6041" w:rsidP="00EC5286">
            <w:pPr>
              <w:pStyle w:val="Heading2"/>
              <w:rPr>
                <w:b/>
                <w:color w:val="4F81BD" w:themeColor="accent1"/>
              </w:rPr>
            </w:pPr>
          </w:p>
        </w:tc>
      </w:tr>
      <w:tr w:rsidR="00CC6041" w:rsidRPr="00985632" w14:paraId="25B9D40E" w14:textId="77777777" w:rsidTr="00EC5286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FF7C3" w14:textId="6CA3451F" w:rsidR="00CC6041" w:rsidRPr="00985632" w:rsidRDefault="008C11ED" w:rsidP="00EC5286">
            <w:pPr>
              <w:rPr>
                <w:color w:val="1F497D" w:themeColor="text2"/>
                <w:sz w:val="24"/>
              </w:rPr>
            </w:pPr>
            <w:r w:rsidRPr="00985632">
              <w:rPr>
                <w:color w:val="1F497D" w:themeColor="text2"/>
                <w:sz w:val="24"/>
              </w:rPr>
              <w:t>Mannin Quilters</w:t>
            </w:r>
          </w:p>
        </w:tc>
        <w:tc>
          <w:tcPr>
            <w:tcW w:w="367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614014" w14:textId="77777777" w:rsidR="006A475B" w:rsidRDefault="006A475B" w:rsidP="00EC5286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2025 Winter</w:t>
            </w:r>
          </w:p>
          <w:p w14:paraId="6700D35F" w14:textId="1C4F074B" w:rsidR="00CC6041" w:rsidRPr="00985632" w:rsidRDefault="006A475B" w:rsidP="00EC5286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2026 Spring</w:t>
            </w:r>
          </w:p>
        </w:tc>
      </w:tr>
    </w:tbl>
    <w:p w14:paraId="6508F02E" w14:textId="77777777" w:rsidR="00CC6041" w:rsidRPr="00985632" w:rsidRDefault="00CC6041" w:rsidP="00CC6041">
      <w:pPr>
        <w:rPr>
          <w:color w:val="4F81BD" w:themeColor="accent1"/>
          <w:sz w:val="24"/>
        </w:rPr>
      </w:pP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837"/>
        <w:gridCol w:w="3912"/>
        <w:gridCol w:w="1116"/>
        <w:gridCol w:w="1099"/>
        <w:gridCol w:w="1646"/>
        <w:gridCol w:w="1879"/>
      </w:tblGrid>
      <w:tr w:rsidR="008C11ED" w:rsidRPr="00985632" w14:paraId="3229277D" w14:textId="77777777" w:rsidTr="00173190">
        <w:trPr>
          <w:cantSplit/>
          <w:trHeight w:val="216"/>
        </w:trPr>
        <w:tc>
          <w:tcPr>
            <w:tcW w:w="83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  <w:vAlign w:val="center"/>
          </w:tcPr>
          <w:p w14:paraId="22F2FF69" w14:textId="447D915D" w:rsidR="008C11ED" w:rsidRPr="00173190" w:rsidRDefault="008C11ED" w:rsidP="008C11ED">
            <w:pPr>
              <w:pStyle w:val="Heading2"/>
              <w:rPr>
                <w:b/>
                <w:color w:val="1F497D" w:themeColor="text2"/>
                <w:sz w:val="22"/>
                <w:szCs w:val="22"/>
              </w:rPr>
            </w:pPr>
            <w:r w:rsidRPr="00173190">
              <w:rPr>
                <w:b/>
                <w:color w:val="1F497D" w:themeColor="text2"/>
                <w:sz w:val="22"/>
                <w:szCs w:val="22"/>
              </w:rPr>
              <w:t>Qty Sold</w:t>
            </w:r>
          </w:p>
        </w:tc>
        <w:tc>
          <w:tcPr>
            <w:tcW w:w="391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  <w:vAlign w:val="center"/>
          </w:tcPr>
          <w:p w14:paraId="5F3D2BCB" w14:textId="77777777" w:rsidR="008C11ED" w:rsidRPr="00173190" w:rsidRDefault="008C11ED" w:rsidP="008C11ED">
            <w:pPr>
              <w:pStyle w:val="Heading2"/>
              <w:rPr>
                <w:b/>
                <w:color w:val="1F497D" w:themeColor="text2"/>
                <w:sz w:val="22"/>
                <w:szCs w:val="22"/>
              </w:rPr>
            </w:pPr>
            <w:r w:rsidRPr="00173190">
              <w:rPr>
                <w:b/>
                <w:color w:val="1F497D" w:themeColor="text2"/>
                <w:sz w:val="22"/>
                <w:szCs w:val="22"/>
              </w:rPr>
              <w:t>Description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  <w:vAlign w:val="center"/>
          </w:tcPr>
          <w:p w14:paraId="48C603FB" w14:textId="77777777" w:rsidR="008C11ED" w:rsidRPr="00173190" w:rsidRDefault="008C11ED" w:rsidP="008C11ED">
            <w:pPr>
              <w:pStyle w:val="Heading2"/>
              <w:rPr>
                <w:b/>
                <w:i/>
                <w:iCs w:val="0"/>
                <w:color w:val="1F497D" w:themeColor="text2"/>
                <w:sz w:val="22"/>
                <w:szCs w:val="22"/>
              </w:rPr>
            </w:pPr>
            <w:r w:rsidRPr="00173190">
              <w:rPr>
                <w:b/>
                <w:i/>
                <w:iCs w:val="0"/>
                <w:color w:val="1F497D" w:themeColor="text2"/>
                <w:sz w:val="22"/>
                <w:szCs w:val="22"/>
              </w:rPr>
              <w:t>Sale Price (£)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  <w:vAlign w:val="center"/>
          </w:tcPr>
          <w:p w14:paraId="357E745E" w14:textId="064AB14E" w:rsidR="008C11ED" w:rsidRPr="00173190" w:rsidRDefault="008C11ED" w:rsidP="008C11ED">
            <w:pPr>
              <w:pStyle w:val="Heading2"/>
              <w:rPr>
                <w:b/>
                <w:color w:val="1F497D" w:themeColor="text2"/>
                <w:sz w:val="22"/>
                <w:szCs w:val="22"/>
              </w:rPr>
            </w:pPr>
            <w:r w:rsidRPr="00173190">
              <w:rPr>
                <w:b/>
                <w:color w:val="1F497D" w:themeColor="text2"/>
                <w:sz w:val="22"/>
                <w:szCs w:val="22"/>
              </w:rPr>
              <w:t>Line Total (£)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  <w:vAlign w:val="center"/>
          </w:tcPr>
          <w:p w14:paraId="7A80BF32" w14:textId="77777777" w:rsidR="008C11ED" w:rsidRPr="00173190" w:rsidRDefault="008C11ED" w:rsidP="008C11ED">
            <w:pPr>
              <w:pStyle w:val="Heading2"/>
              <w:rPr>
                <w:b/>
                <w:color w:val="95B3D7" w:themeColor="accent1" w:themeTint="99"/>
                <w:sz w:val="22"/>
                <w:szCs w:val="22"/>
              </w:rPr>
            </w:pPr>
            <w:r w:rsidRPr="00173190">
              <w:rPr>
                <w:b/>
                <w:color w:val="95B3D7" w:themeColor="accent1" w:themeTint="99"/>
                <w:sz w:val="22"/>
                <w:szCs w:val="22"/>
              </w:rPr>
              <w:t>Commission</w:t>
            </w:r>
          </w:p>
          <w:p w14:paraId="6F9389F9" w14:textId="06C832A0" w:rsidR="008C11ED" w:rsidRPr="00173190" w:rsidRDefault="008C11ED" w:rsidP="008C11ED">
            <w:pPr>
              <w:pStyle w:val="Heading2"/>
              <w:rPr>
                <w:b/>
                <w:color w:val="95B3D7" w:themeColor="accent1" w:themeTint="99"/>
                <w:sz w:val="22"/>
                <w:szCs w:val="22"/>
              </w:rPr>
            </w:pPr>
            <w:r w:rsidRPr="00173190">
              <w:rPr>
                <w:b/>
                <w:color w:val="95B3D7" w:themeColor="accent1" w:themeTint="99"/>
                <w:sz w:val="22"/>
                <w:szCs w:val="22"/>
              </w:rPr>
              <w:t xml:space="preserve"> at 20% (£)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0A2114D7" w14:textId="2C01304F" w:rsidR="008C11ED" w:rsidRPr="00173190" w:rsidRDefault="008C11ED" w:rsidP="008C11ED">
            <w:pPr>
              <w:pStyle w:val="Heading2"/>
              <w:rPr>
                <w:b/>
                <w:color w:val="7F7F7F" w:themeColor="text1" w:themeTint="80"/>
                <w:sz w:val="22"/>
                <w:szCs w:val="22"/>
              </w:rPr>
            </w:pPr>
            <w:r w:rsidRPr="00173190">
              <w:rPr>
                <w:rStyle w:val="Heading1Char"/>
                <w:rFonts w:asciiTheme="minorHAnsi" w:hAnsiTheme="minorHAnsi"/>
                <w:b/>
                <w:color w:val="7F7F7F" w:themeColor="text1" w:themeTint="80"/>
                <w:sz w:val="22"/>
                <w:szCs w:val="22"/>
              </w:rPr>
              <w:t>Remaining Stock</w:t>
            </w:r>
          </w:p>
        </w:tc>
      </w:tr>
      <w:tr w:rsidR="008C11ED" w:rsidRPr="00985632" w14:paraId="204B8BAE" w14:textId="77777777" w:rsidTr="00173190">
        <w:trPr>
          <w:cantSplit/>
          <w:trHeight w:val="480"/>
        </w:trPr>
        <w:tc>
          <w:tcPr>
            <w:tcW w:w="83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3083F34E" w14:textId="62955D37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4</w:t>
            </w:r>
          </w:p>
        </w:tc>
        <w:tc>
          <w:tcPr>
            <w:tcW w:w="3913" w:type="dxa"/>
            <w:tcBorders>
              <w:top w:val="single" w:sz="4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5119B9DF" w14:textId="5DFAE679" w:rsidR="008C11ED" w:rsidRPr="00985632" w:rsidRDefault="008C11ED" w:rsidP="008C11ED">
            <w:pPr>
              <w:pStyle w:val="Right-alignedtext"/>
              <w:jc w:val="lef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Biosphere Wall Hangings </w:t>
            </w:r>
            <w:r w:rsidR="009D3255"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–</w:t>
            </w:r>
            <w:r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 </w:t>
            </w:r>
            <w:r w:rsidR="00DA0A2A"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Gift</w:t>
            </w:r>
            <w:r w:rsidR="009D3255"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 </w:t>
            </w:r>
            <w:r w:rsidR="00DA0A2A"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cards </w:t>
            </w:r>
          </w:p>
        </w:tc>
        <w:tc>
          <w:tcPr>
            <w:tcW w:w="1116" w:type="dxa"/>
            <w:tcBorders>
              <w:top w:val="single" w:sz="4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tcMar>
              <w:left w:w="216" w:type="dxa"/>
              <w:right w:w="216" w:type="dxa"/>
            </w:tcMar>
          </w:tcPr>
          <w:p w14:paraId="62FC853D" w14:textId="7F86CC04" w:rsidR="008C11ED" w:rsidRPr="00173190" w:rsidRDefault="00DA0A2A" w:rsidP="008C11ED">
            <w:pPr>
              <w:pStyle w:val="Right-alignedtext"/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</w:pPr>
            <w:r w:rsidRPr="00173190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>8</w:t>
            </w:r>
            <w:r w:rsidR="008C11ED" w:rsidRPr="00173190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099" w:type="dxa"/>
            <w:tcBorders>
              <w:top w:val="single" w:sz="4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76F84DF4" w14:textId="4009378F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32.00</w:t>
            </w:r>
          </w:p>
        </w:tc>
        <w:tc>
          <w:tcPr>
            <w:tcW w:w="1646" w:type="dxa"/>
            <w:tcBorders>
              <w:top w:val="single" w:sz="4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0C905E37" w14:textId="08CE80A3" w:rsidR="008C11ED" w:rsidRPr="00985632" w:rsidRDefault="006A475B" w:rsidP="00D45C2B">
            <w:pPr>
              <w:pStyle w:val="Right-alignedtext"/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  <w:t>6.40</w:t>
            </w:r>
          </w:p>
        </w:tc>
        <w:tc>
          <w:tcPr>
            <w:tcW w:w="1879" w:type="dxa"/>
            <w:tcBorders>
              <w:top w:val="single" w:sz="4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4" w:space="0" w:color="4F81BD" w:themeColor="accent1"/>
            </w:tcBorders>
          </w:tcPr>
          <w:p w14:paraId="0EFE283A" w14:textId="77777777" w:rsidR="00173190" w:rsidRDefault="006A475B" w:rsidP="008C11ED">
            <w:pPr>
              <w:pStyle w:val="Right-alignedtext"/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  <w:t xml:space="preserve">4 </w:t>
            </w:r>
          </w:p>
          <w:p w14:paraId="197B0A6C" w14:textId="13B7D8A0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  <w:t>(</w:t>
            </w:r>
            <w:proofErr w:type="gramStart"/>
            <w:r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  <w:t>plus</w:t>
            </w:r>
            <w:proofErr w:type="gramEnd"/>
            <w:r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  <w:t xml:space="preserve"> display box)</w:t>
            </w:r>
          </w:p>
        </w:tc>
      </w:tr>
      <w:tr w:rsidR="008C11ED" w:rsidRPr="00985632" w14:paraId="601EAC62" w14:textId="77777777" w:rsidTr="00173190">
        <w:trPr>
          <w:cantSplit/>
          <w:trHeight w:val="427"/>
        </w:trPr>
        <w:tc>
          <w:tcPr>
            <w:tcW w:w="837" w:type="dxa"/>
            <w:tcBorders>
              <w:top w:val="single" w:sz="6" w:space="0" w:color="4F81BD" w:themeColor="accent1"/>
              <w:left w:val="single" w:sz="4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0D3A5FC4" w14:textId="754CA686" w:rsidR="008C11ED" w:rsidRPr="00985632" w:rsidRDefault="009D3255" w:rsidP="008C11ED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3</w:t>
            </w:r>
          </w:p>
        </w:tc>
        <w:tc>
          <w:tcPr>
            <w:tcW w:w="3913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1378959B" w14:textId="6BCF8E88" w:rsidR="008C11ED" w:rsidRPr="00985632" w:rsidRDefault="008C11ED" w:rsidP="008C11ED">
            <w:pPr>
              <w:pStyle w:val="Right-alignedtext"/>
              <w:jc w:val="lef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 xml:space="preserve">Biosphere Wall Hangings - </w:t>
            </w:r>
            <w:r w:rsidR="00DA0A2A" w:rsidRPr="00985632"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Postcards</w:t>
            </w:r>
          </w:p>
        </w:tc>
        <w:tc>
          <w:tcPr>
            <w:tcW w:w="1116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  <w:tcMar>
              <w:left w:w="216" w:type="dxa"/>
              <w:right w:w="216" w:type="dxa"/>
            </w:tcMar>
          </w:tcPr>
          <w:p w14:paraId="14102604" w14:textId="49E62651" w:rsidR="008C11ED" w:rsidRPr="00173190" w:rsidRDefault="00DA0A2A" w:rsidP="008C11ED">
            <w:pPr>
              <w:pStyle w:val="Right-alignedtext"/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</w:pPr>
            <w:r w:rsidRPr="00173190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>5</w:t>
            </w:r>
            <w:r w:rsidR="008C11ED" w:rsidRPr="00173190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099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39FE77E4" w14:textId="2935EEA8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1F497D" w:themeColor="text2"/>
                <w:sz w:val="24"/>
                <w:szCs w:val="24"/>
              </w:rPr>
              <w:t>15.00</w:t>
            </w:r>
          </w:p>
        </w:tc>
        <w:tc>
          <w:tcPr>
            <w:tcW w:w="1646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6" w:space="0" w:color="4F81BD" w:themeColor="accent1"/>
            </w:tcBorders>
          </w:tcPr>
          <w:p w14:paraId="4A8F1E9A" w14:textId="3A0A50A8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95B3D7" w:themeColor="accent1" w:themeTint="99"/>
                <w:sz w:val="24"/>
                <w:szCs w:val="24"/>
              </w:rPr>
              <w:t>3.00</w:t>
            </w:r>
          </w:p>
        </w:tc>
        <w:tc>
          <w:tcPr>
            <w:tcW w:w="1879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6" w:space="0" w:color="4F81BD" w:themeColor="accent1"/>
              <w:right w:val="single" w:sz="4" w:space="0" w:color="4F81BD" w:themeColor="accent1"/>
            </w:tcBorders>
          </w:tcPr>
          <w:p w14:paraId="6F95C7CB" w14:textId="616705C4" w:rsidR="008C11ED" w:rsidRPr="00985632" w:rsidRDefault="006A475B" w:rsidP="008C11ED">
            <w:pPr>
              <w:pStyle w:val="Right-alignedtext"/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7F7F7F" w:themeColor="text1" w:themeTint="80"/>
                <w:sz w:val="24"/>
                <w:szCs w:val="24"/>
              </w:rPr>
              <w:t>5</w:t>
            </w:r>
          </w:p>
        </w:tc>
      </w:tr>
      <w:tr w:rsidR="008C11ED" w:rsidRPr="00985632" w14:paraId="7099C8D2" w14:textId="77777777" w:rsidTr="00173190">
        <w:trPr>
          <w:cantSplit/>
          <w:trHeight w:val="437"/>
        </w:trPr>
        <w:tc>
          <w:tcPr>
            <w:tcW w:w="5866" w:type="dxa"/>
            <w:gridSpan w:val="3"/>
            <w:tcBorders>
              <w:top w:val="single" w:sz="6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6" w:space="0" w:color="4F81BD" w:themeColor="accent1"/>
            </w:tcBorders>
          </w:tcPr>
          <w:p w14:paraId="562618B6" w14:textId="32EFE9F4" w:rsidR="008C11ED" w:rsidRPr="00985632" w:rsidRDefault="00E04EEF" w:rsidP="00E04EEF">
            <w:pPr>
              <w:pStyle w:val="Right-alignedtext"/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 xml:space="preserve">Sales </w:t>
            </w:r>
            <w:r w:rsidR="008C11ED" w:rsidRPr="00985632">
              <w:rPr>
                <w:rFonts w:asciiTheme="majorHAnsi" w:hAnsiTheme="majorHAnsi" w:cs="Calibri"/>
                <w:i/>
                <w:color w:val="1F497D" w:themeColor="text2"/>
                <w:sz w:val="24"/>
                <w:szCs w:val="24"/>
              </w:rPr>
              <w:t>Total</w:t>
            </w:r>
          </w:p>
        </w:tc>
        <w:tc>
          <w:tcPr>
            <w:tcW w:w="1099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4" w:space="0" w:color="4F81BD" w:themeColor="accent1"/>
              <w:right w:val="single" w:sz="6" w:space="0" w:color="4F81BD" w:themeColor="accent1"/>
            </w:tcBorders>
          </w:tcPr>
          <w:p w14:paraId="3F193D8F" w14:textId="47764FDC" w:rsidR="008C11ED" w:rsidRPr="006A475B" w:rsidRDefault="006A475B" w:rsidP="00E04EEF">
            <w:pPr>
              <w:pStyle w:val="Right-alignedtext"/>
              <w:rPr>
                <w:rFonts w:asciiTheme="majorHAnsi" w:hAnsiTheme="majorHAnsi" w:cs="Calibri"/>
                <w:iCs/>
                <w:color w:val="1F497D" w:themeColor="text2"/>
                <w:sz w:val="24"/>
                <w:szCs w:val="24"/>
              </w:rPr>
            </w:pPr>
            <w:r w:rsidRPr="006A475B">
              <w:rPr>
                <w:rFonts w:asciiTheme="majorHAnsi" w:hAnsiTheme="majorHAnsi" w:cs="Calibri"/>
                <w:iCs/>
                <w:color w:val="1F497D" w:themeColor="text2"/>
                <w:sz w:val="24"/>
                <w:szCs w:val="24"/>
              </w:rPr>
              <w:t>37.00</w:t>
            </w:r>
          </w:p>
        </w:tc>
        <w:tc>
          <w:tcPr>
            <w:tcW w:w="1646" w:type="dxa"/>
            <w:tcBorders>
              <w:top w:val="single" w:sz="6" w:space="0" w:color="4F81BD" w:themeColor="accent1"/>
              <w:left w:val="single" w:sz="6" w:space="0" w:color="4F81BD" w:themeColor="accent1"/>
              <w:bottom w:val="single" w:sz="4" w:space="0" w:color="4F81BD" w:themeColor="accent1"/>
              <w:right w:val="single" w:sz="6" w:space="0" w:color="4F81BD" w:themeColor="accent1"/>
            </w:tcBorders>
          </w:tcPr>
          <w:p w14:paraId="0E8EE752" w14:textId="290F31C2" w:rsidR="008C11ED" w:rsidRPr="006A475B" w:rsidRDefault="006A475B" w:rsidP="00D45C2B">
            <w:pPr>
              <w:pStyle w:val="Right-alignedtext"/>
              <w:rPr>
                <w:rFonts w:asciiTheme="majorHAnsi" w:hAnsiTheme="majorHAnsi" w:cs="Calibri"/>
                <w:iCs/>
                <w:color w:val="95B3D7" w:themeColor="accent1" w:themeTint="99"/>
                <w:sz w:val="24"/>
                <w:szCs w:val="24"/>
              </w:rPr>
            </w:pPr>
            <w:r w:rsidRPr="006A475B">
              <w:rPr>
                <w:rFonts w:asciiTheme="majorHAnsi" w:hAnsiTheme="majorHAnsi" w:cs="Calibri"/>
                <w:iCs/>
                <w:color w:val="95B3D7" w:themeColor="accent1" w:themeTint="99"/>
                <w:sz w:val="24"/>
                <w:szCs w:val="24"/>
              </w:rPr>
              <w:t>9.40</w:t>
            </w:r>
          </w:p>
        </w:tc>
        <w:tc>
          <w:tcPr>
            <w:tcW w:w="1879" w:type="dxa"/>
            <w:tcBorders>
              <w:top w:val="single" w:sz="6" w:space="0" w:color="4F81BD" w:themeColor="accent1"/>
              <w:left w:val="single" w:sz="6" w:space="0" w:color="4F81BD" w:themeColor="accent1"/>
              <w:bottom w:val="nil"/>
              <w:right w:val="nil"/>
            </w:tcBorders>
          </w:tcPr>
          <w:p w14:paraId="1B4CE92B" w14:textId="2E68E123" w:rsidR="008C11ED" w:rsidRPr="00985632" w:rsidRDefault="00173190" w:rsidP="00E04EEF">
            <w:pPr>
              <w:pStyle w:val="Right-alignedtext"/>
              <w:jc w:val="left"/>
              <w:rPr>
                <w:rFonts w:asciiTheme="majorHAnsi" w:hAnsiTheme="majorHAnsi"/>
                <w:color w:val="B8CCE4" w:themeColor="accent1" w:themeTint="66"/>
                <w:sz w:val="24"/>
                <w:szCs w:val="24"/>
              </w:rPr>
            </w:pPr>
            <w:r>
              <w:rPr>
                <w:rFonts w:asciiTheme="majorHAnsi" w:hAnsiTheme="majorHAnsi"/>
                <w:color w:val="B8CCE4" w:themeColor="accent1" w:themeTint="66"/>
                <w:sz w:val="24"/>
                <w:szCs w:val="24"/>
              </w:rPr>
              <w:t xml:space="preserve"> </w:t>
            </w:r>
          </w:p>
        </w:tc>
      </w:tr>
    </w:tbl>
    <w:p w14:paraId="51F57986" w14:textId="77777777" w:rsidR="00E04EEF" w:rsidRPr="00985632" w:rsidRDefault="00E04EEF" w:rsidP="00E04EEF">
      <w:pPr>
        <w:rPr>
          <w:b/>
          <w:color w:val="1F497D" w:themeColor="text2"/>
          <w:sz w:val="24"/>
        </w:rPr>
      </w:pPr>
      <w:r w:rsidRPr="00985632">
        <w:rPr>
          <w:b/>
          <w:color w:val="1F497D" w:themeColor="text2"/>
          <w:sz w:val="24"/>
        </w:rPr>
        <w:t xml:space="preserve">Our commission is the sale price less 20% </w:t>
      </w:r>
      <w:r w:rsidRPr="00985632">
        <w:rPr>
          <w:b/>
          <w:color w:val="1F497D" w:themeColor="text2"/>
          <w:sz w:val="24"/>
        </w:rPr>
        <w:tab/>
      </w:r>
    </w:p>
    <w:p w14:paraId="66577070" w14:textId="77777777" w:rsidR="00E04EEF" w:rsidRPr="00985632" w:rsidRDefault="00E04EEF" w:rsidP="00D1013C">
      <w:pPr>
        <w:rPr>
          <w:b/>
          <w:color w:val="1F497D" w:themeColor="text2"/>
          <w:sz w:val="24"/>
        </w:rPr>
      </w:pPr>
    </w:p>
    <w:tbl>
      <w:tblPr>
        <w:tblW w:w="2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2962"/>
        <w:gridCol w:w="1134"/>
      </w:tblGrid>
      <w:tr w:rsidR="00E04EEF" w:rsidRPr="00985632" w14:paraId="33DC3252" w14:textId="77777777" w:rsidTr="00E04EEF">
        <w:trPr>
          <w:cantSplit/>
          <w:trHeight w:val="22"/>
        </w:trPr>
        <w:tc>
          <w:tcPr>
            <w:tcW w:w="296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BF954C8" w14:textId="6C76E540" w:rsidR="00E04EEF" w:rsidRPr="00985632" w:rsidRDefault="00E04EEF" w:rsidP="00E04EEF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/>
                <w:color w:val="1F497D" w:themeColor="text2"/>
                <w:sz w:val="24"/>
                <w:szCs w:val="24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7365F69" w14:textId="370E9F74" w:rsidR="00E04EEF" w:rsidRPr="00985632" w:rsidRDefault="00173190" w:rsidP="00D45C2B">
            <w:pPr>
              <w:pStyle w:val="Right-alignedtext"/>
              <w:rPr>
                <w:rFonts w:asciiTheme="majorHAnsi" w:hAnsiTheme="majorHAns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color w:val="1F497D" w:themeColor="text2"/>
                <w:sz w:val="24"/>
                <w:szCs w:val="24"/>
              </w:rPr>
              <w:t>37.00</w:t>
            </w:r>
          </w:p>
        </w:tc>
      </w:tr>
      <w:tr w:rsidR="00E04EEF" w:rsidRPr="00985632" w14:paraId="01DB02D2" w14:textId="77777777" w:rsidTr="00E04EEF">
        <w:trPr>
          <w:cantSplit/>
          <w:trHeight w:val="22"/>
        </w:trPr>
        <w:tc>
          <w:tcPr>
            <w:tcW w:w="296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565EF91" w14:textId="78BDFCEF" w:rsidR="00E04EEF" w:rsidRPr="00985632" w:rsidRDefault="00E04EEF" w:rsidP="00E04EEF">
            <w:pPr>
              <w:pStyle w:val="Right-alignedtext"/>
              <w:rPr>
                <w:rFonts w:asciiTheme="majorHAnsi" w:hAnsiTheme="majorHAnsi"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/>
                <w:color w:val="1F497D" w:themeColor="text2"/>
                <w:sz w:val="24"/>
                <w:szCs w:val="24"/>
              </w:rPr>
              <w:t>Commission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42A47454" w14:textId="1EE74A6E" w:rsidR="00E04EEF" w:rsidRPr="00985632" w:rsidRDefault="00173190" w:rsidP="00E04EEF">
            <w:pPr>
              <w:pStyle w:val="Right-alignedtext"/>
              <w:rPr>
                <w:rFonts w:asciiTheme="majorHAnsi" w:hAnsiTheme="majorHAnsi"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color w:val="1F497D" w:themeColor="text2"/>
                <w:sz w:val="24"/>
                <w:szCs w:val="24"/>
              </w:rPr>
              <w:t>9.40</w:t>
            </w:r>
          </w:p>
        </w:tc>
      </w:tr>
      <w:tr w:rsidR="00E04EEF" w:rsidRPr="00985632" w14:paraId="32ACF83C" w14:textId="77777777" w:rsidTr="00E04EEF">
        <w:trPr>
          <w:cantSplit/>
          <w:trHeight w:val="22"/>
        </w:trPr>
        <w:tc>
          <w:tcPr>
            <w:tcW w:w="296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63FDBBD8" w14:textId="7CA77E14" w:rsidR="00E04EEF" w:rsidRPr="00985632" w:rsidRDefault="00E04EEF" w:rsidP="00E04EEF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98563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Invoice Total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81C2BE2" w14:textId="31CE2188" w:rsidR="00E04EEF" w:rsidRPr="00985632" w:rsidRDefault="00173190" w:rsidP="00D45C2B">
            <w:pPr>
              <w:pStyle w:val="Right-alignedtext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27.60</w:t>
            </w:r>
          </w:p>
        </w:tc>
      </w:tr>
    </w:tbl>
    <w:p w14:paraId="32029E07" w14:textId="77777777" w:rsidR="00E04EEF" w:rsidRPr="00985632" w:rsidRDefault="00E04EEF" w:rsidP="00E04EEF">
      <w:pPr>
        <w:rPr>
          <w:b/>
          <w:color w:val="1F497D" w:themeColor="text2"/>
          <w:sz w:val="24"/>
        </w:rPr>
      </w:pPr>
    </w:p>
    <w:p w14:paraId="61B6B7D1" w14:textId="39B6B9CC" w:rsidR="00E04EEF" w:rsidRDefault="00E04EEF" w:rsidP="00E04EEF">
      <w:pPr>
        <w:rPr>
          <w:b/>
          <w:color w:val="1F497D" w:themeColor="text2"/>
          <w:sz w:val="24"/>
        </w:rPr>
      </w:pPr>
      <w:r w:rsidRPr="00985632">
        <w:rPr>
          <w:b/>
          <w:color w:val="1F497D" w:themeColor="text2"/>
          <w:sz w:val="24"/>
        </w:rPr>
        <w:t>Please provide an invoice for the above items including your Bank Account details for payment.</w:t>
      </w:r>
    </w:p>
    <w:p w14:paraId="4DDD5206" w14:textId="77777777" w:rsidR="00173190" w:rsidRPr="00985632" w:rsidRDefault="00173190" w:rsidP="00E04EEF">
      <w:pPr>
        <w:rPr>
          <w:b/>
          <w:color w:val="1F497D" w:themeColor="text2"/>
          <w:sz w:val="24"/>
        </w:rPr>
      </w:pP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D1013C" w:rsidRPr="00985632" w14:paraId="5E3C4211" w14:textId="77777777" w:rsidTr="00A96EF9">
        <w:trPr>
          <w:trHeight w:val="373"/>
        </w:trPr>
        <w:tc>
          <w:tcPr>
            <w:tcW w:w="2835" w:type="dxa"/>
          </w:tcPr>
          <w:p w14:paraId="44F8C62C" w14:textId="77777777" w:rsidR="00D1013C" w:rsidRPr="00985632" w:rsidRDefault="00D1013C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985632">
              <w:rPr>
                <w:color w:val="1F497D" w:themeColor="text2"/>
                <w:sz w:val="24"/>
              </w:rPr>
              <w:t>Name on the account</w:t>
            </w:r>
          </w:p>
        </w:tc>
        <w:tc>
          <w:tcPr>
            <w:tcW w:w="3686" w:type="dxa"/>
          </w:tcPr>
          <w:p w14:paraId="16D75749" w14:textId="77777777" w:rsidR="00D1013C" w:rsidRPr="00985632" w:rsidRDefault="00D1013C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  <w:tr w:rsidR="00D1013C" w:rsidRPr="00985632" w14:paraId="25F786E5" w14:textId="77777777" w:rsidTr="00A96EF9">
        <w:trPr>
          <w:trHeight w:val="373"/>
        </w:trPr>
        <w:tc>
          <w:tcPr>
            <w:tcW w:w="2835" w:type="dxa"/>
          </w:tcPr>
          <w:p w14:paraId="48BF6902" w14:textId="77777777" w:rsidR="00D1013C" w:rsidRPr="00985632" w:rsidRDefault="00D1013C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985632">
              <w:rPr>
                <w:color w:val="1F497D" w:themeColor="text2"/>
                <w:sz w:val="24"/>
              </w:rPr>
              <w:t>Sort Code</w:t>
            </w:r>
          </w:p>
        </w:tc>
        <w:tc>
          <w:tcPr>
            <w:tcW w:w="3686" w:type="dxa"/>
          </w:tcPr>
          <w:p w14:paraId="722C3B9A" w14:textId="77777777" w:rsidR="00D1013C" w:rsidRPr="00985632" w:rsidRDefault="00D1013C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  <w:tr w:rsidR="00D1013C" w:rsidRPr="00985632" w14:paraId="65F88F5F" w14:textId="77777777" w:rsidTr="00A96EF9">
        <w:trPr>
          <w:trHeight w:val="373"/>
        </w:trPr>
        <w:tc>
          <w:tcPr>
            <w:tcW w:w="2835" w:type="dxa"/>
          </w:tcPr>
          <w:p w14:paraId="23FED416" w14:textId="77777777" w:rsidR="00D1013C" w:rsidRPr="00985632" w:rsidRDefault="00D1013C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985632">
              <w:rPr>
                <w:color w:val="1F497D" w:themeColor="text2"/>
                <w:sz w:val="24"/>
              </w:rPr>
              <w:t>Account Number</w:t>
            </w:r>
          </w:p>
        </w:tc>
        <w:tc>
          <w:tcPr>
            <w:tcW w:w="3686" w:type="dxa"/>
          </w:tcPr>
          <w:p w14:paraId="021B221E" w14:textId="77777777" w:rsidR="00D1013C" w:rsidRPr="00985632" w:rsidRDefault="00D1013C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</w:tbl>
    <w:p w14:paraId="722E9DFF" w14:textId="77777777" w:rsidR="00FA0A90" w:rsidRPr="00CC6041" w:rsidRDefault="00FA0A90" w:rsidP="00173190">
      <w:pPr>
        <w:pStyle w:val="ContactInfo"/>
        <w:spacing w:before="480" w:after="480"/>
        <w:jc w:val="left"/>
      </w:pPr>
    </w:p>
    <w:sectPr w:rsidR="00FA0A90" w:rsidRPr="00CC6041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7D33" w14:textId="77777777" w:rsidR="00A96D68" w:rsidRDefault="00A96D68" w:rsidP="00C67F35">
      <w:r>
        <w:separator/>
      </w:r>
    </w:p>
  </w:endnote>
  <w:endnote w:type="continuationSeparator" w:id="0">
    <w:p w14:paraId="59BE46CF" w14:textId="77777777" w:rsidR="00A96D68" w:rsidRDefault="00A96D68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37E98" w14:textId="77777777" w:rsidR="00A96D68" w:rsidRDefault="00A96D68" w:rsidP="00C67F35">
      <w:r>
        <w:separator/>
      </w:r>
    </w:p>
  </w:footnote>
  <w:footnote w:type="continuationSeparator" w:id="0">
    <w:p w14:paraId="3E279E27" w14:textId="77777777" w:rsidR="00A96D68" w:rsidRDefault="00A96D68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CF960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633479">
    <w:abstractNumId w:val="0"/>
  </w:num>
  <w:num w:numId="2" w16cid:durableId="855460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F2"/>
    <w:rsid w:val="00010191"/>
    <w:rsid w:val="00034539"/>
    <w:rsid w:val="00041B4A"/>
    <w:rsid w:val="000653AC"/>
    <w:rsid w:val="00077685"/>
    <w:rsid w:val="000E042A"/>
    <w:rsid w:val="000F6B47"/>
    <w:rsid w:val="000F7D4F"/>
    <w:rsid w:val="00102CA2"/>
    <w:rsid w:val="001404AF"/>
    <w:rsid w:val="00140EA0"/>
    <w:rsid w:val="001730EB"/>
    <w:rsid w:val="00173190"/>
    <w:rsid w:val="001E4A8B"/>
    <w:rsid w:val="001E63D2"/>
    <w:rsid w:val="001E7EBF"/>
    <w:rsid w:val="001F0F9F"/>
    <w:rsid w:val="00202E66"/>
    <w:rsid w:val="00240324"/>
    <w:rsid w:val="002523E9"/>
    <w:rsid w:val="002D35A1"/>
    <w:rsid w:val="002F6035"/>
    <w:rsid w:val="00304275"/>
    <w:rsid w:val="00311C97"/>
    <w:rsid w:val="003272DA"/>
    <w:rsid w:val="0035067A"/>
    <w:rsid w:val="0035293A"/>
    <w:rsid w:val="003B4AFD"/>
    <w:rsid w:val="003C7193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D4480"/>
    <w:rsid w:val="006164CE"/>
    <w:rsid w:val="0063560D"/>
    <w:rsid w:val="00655560"/>
    <w:rsid w:val="006A475B"/>
    <w:rsid w:val="00704C33"/>
    <w:rsid w:val="00705699"/>
    <w:rsid w:val="00746F3F"/>
    <w:rsid w:val="0074787C"/>
    <w:rsid w:val="00755F57"/>
    <w:rsid w:val="00763EF4"/>
    <w:rsid w:val="0076761C"/>
    <w:rsid w:val="007B38EB"/>
    <w:rsid w:val="007E473D"/>
    <w:rsid w:val="007F242B"/>
    <w:rsid w:val="007F26AC"/>
    <w:rsid w:val="008171B1"/>
    <w:rsid w:val="00820427"/>
    <w:rsid w:val="0083202F"/>
    <w:rsid w:val="008C11ED"/>
    <w:rsid w:val="008C5A0E"/>
    <w:rsid w:val="008E45DF"/>
    <w:rsid w:val="0090618B"/>
    <w:rsid w:val="00942CAC"/>
    <w:rsid w:val="00953D43"/>
    <w:rsid w:val="00954EF9"/>
    <w:rsid w:val="00975420"/>
    <w:rsid w:val="00985632"/>
    <w:rsid w:val="009A0A91"/>
    <w:rsid w:val="009C1689"/>
    <w:rsid w:val="009D0ECF"/>
    <w:rsid w:val="009D3255"/>
    <w:rsid w:val="009D7158"/>
    <w:rsid w:val="00A160B4"/>
    <w:rsid w:val="00A170E1"/>
    <w:rsid w:val="00A42A8C"/>
    <w:rsid w:val="00A472D4"/>
    <w:rsid w:val="00A54A6E"/>
    <w:rsid w:val="00A63377"/>
    <w:rsid w:val="00A87BAC"/>
    <w:rsid w:val="00A908B1"/>
    <w:rsid w:val="00A96D68"/>
    <w:rsid w:val="00AA16FA"/>
    <w:rsid w:val="00AD1385"/>
    <w:rsid w:val="00AD6E6B"/>
    <w:rsid w:val="00AE2CC5"/>
    <w:rsid w:val="00AF4086"/>
    <w:rsid w:val="00B11565"/>
    <w:rsid w:val="00B126FE"/>
    <w:rsid w:val="00B629A1"/>
    <w:rsid w:val="00B9178F"/>
    <w:rsid w:val="00BD2EBD"/>
    <w:rsid w:val="00BE6C61"/>
    <w:rsid w:val="00C30C62"/>
    <w:rsid w:val="00C50F0E"/>
    <w:rsid w:val="00C51B29"/>
    <w:rsid w:val="00C650E6"/>
    <w:rsid w:val="00C67F35"/>
    <w:rsid w:val="00C810A3"/>
    <w:rsid w:val="00CA1C8D"/>
    <w:rsid w:val="00CA4BCD"/>
    <w:rsid w:val="00CC6041"/>
    <w:rsid w:val="00CC6BF2"/>
    <w:rsid w:val="00CF5BB8"/>
    <w:rsid w:val="00D1013C"/>
    <w:rsid w:val="00D1799B"/>
    <w:rsid w:val="00D37991"/>
    <w:rsid w:val="00D45C2B"/>
    <w:rsid w:val="00D719AB"/>
    <w:rsid w:val="00D824D4"/>
    <w:rsid w:val="00D95CF9"/>
    <w:rsid w:val="00DA0A2A"/>
    <w:rsid w:val="00DB454F"/>
    <w:rsid w:val="00E020A7"/>
    <w:rsid w:val="00E04EEF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11AB"/>
    <w:rsid w:val="00F56369"/>
    <w:rsid w:val="00F67225"/>
    <w:rsid w:val="00F77FBF"/>
    <w:rsid w:val="00FA0A90"/>
    <w:rsid w:val="00FB52EE"/>
    <w:rsid w:val="00FE069C"/>
    <w:rsid w:val="00FE6174"/>
    <w:rsid w:val="00FE67BF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7545435E-2A59-46DC-9A58-1A3D8A90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8C11E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C11ED"/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character" w:styleId="UnresolvedMention">
    <w:name w:val="Unresolved Mention"/>
    <w:basedOn w:val="DefaultParagraphFont"/>
    <w:uiPriority w:val="99"/>
    <w:semiHidden/>
    <w:unhideWhenUsed/>
    <w:rsid w:val="00985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ole@iom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11485A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11485A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5E8"/>
    <w:rsid w:val="0011485A"/>
    <w:rsid w:val="002005D4"/>
    <w:rsid w:val="0044282D"/>
    <w:rsid w:val="00466CDC"/>
    <w:rsid w:val="006164CE"/>
    <w:rsid w:val="00786936"/>
    <w:rsid w:val="00801D3A"/>
    <w:rsid w:val="008565E8"/>
    <w:rsid w:val="00C12DE6"/>
    <w:rsid w:val="00C51B29"/>
    <w:rsid w:val="00D37991"/>
    <w:rsid w:val="00F6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2DE6"/>
    <w:rPr>
      <w:color w:val="808080"/>
    </w:rPr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D579FEDE2D2A47F2B1BAAB2AE5356835">
    <w:name w:val="D579FEDE2D2A47F2B1BAAB2AE5356835"/>
    <w:rsid w:val="00C12DE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Active</_Status>
    <Supplier xmlns="af4025bd-eda9-4d6d-bcbe-7de91e238b29">Mannin Quilters</Supplier>
    <Date_x0020_Stamp xmlns="af4025bd-eda9-4d6d-bcbe-7de91e238b29">2026-05-31T23:00:00+00:00</Date_x0020_Stamp>
    <Value xmlns="af4025bd-eda9-4d6d-bcbe-7de91e238b29">48.8</Value>
    <Review_x0020_Date xmlns="af4025bd-eda9-4d6d-bcbe-7de91e238b29" xsi:nil="true"/>
    <Doc_x0020_Date xmlns="af4025bd-eda9-4d6d-bcbe-7de91e238b29">2026-05-31T23:00:00+00:00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>Internal</OCOT_x0020_Category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11CE7-69E0-4B98-AD04-955F845482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FBF11-1097-4686-A143-BA2AC086A074}">
  <ds:schemaRefs>
    <ds:schemaRef ds:uri="http://schemas.microsoft.com/office/2006/metadata/properties"/>
    <ds:schemaRef ds:uri="http://schemas.microsoft.com/sharepoint/v3/fields"/>
    <ds:schemaRef ds:uri="af4025bd-eda9-4d6d-bcbe-7de91e238b2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DAFC63B-2D30-4C5F-94FB-ED09AD462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26</TotalTime>
  <Pages>1</Pages>
  <Words>146</Words>
  <Characters>736</Characters>
  <Application>Microsoft Office Word</Application>
  <DocSecurity>0</DocSecurity>
  <Lines>147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3</cp:revision>
  <cp:lastPrinted>2024-10-04T14:08:00Z</cp:lastPrinted>
  <dcterms:created xsi:type="dcterms:W3CDTF">2026-06-03T11:06:00Z</dcterms:created>
  <dcterms:modified xsi:type="dcterms:W3CDTF">2026-06-03T11:31:00Z</dcterms:modified>
  <cp:contentStatus>NEW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</Properties>
</file>