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-426" w:type="dxa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683"/>
        <w:gridCol w:w="356"/>
        <w:gridCol w:w="611"/>
        <w:gridCol w:w="2000"/>
        <w:gridCol w:w="600"/>
        <w:gridCol w:w="3830"/>
      </w:tblGrid>
      <w:tr w:rsidR="0063560D" w:rsidRPr="0063560D" w14:paraId="722E9D9D" w14:textId="77777777" w:rsidTr="00963D5D">
        <w:trPr>
          <w:trHeight w:val="756"/>
        </w:trPr>
        <w:tc>
          <w:tcPr>
            <w:tcW w:w="2685" w:type="dxa"/>
            <w:tcMar>
              <w:top w:w="0" w:type="dxa"/>
            </w:tcMar>
          </w:tcPr>
          <w:p w14:paraId="722E9D9B" w14:textId="4776A122" w:rsidR="00AD6E6B" w:rsidRPr="0063560D" w:rsidRDefault="009B4E82" w:rsidP="001E63D2">
            <w:pPr>
              <w:rPr>
                <w:color w:val="4F81BD" w:themeColor="accent1"/>
              </w:rPr>
            </w:pPr>
            <w:r>
              <w:rPr>
                <w:noProof/>
                <w:color w:val="4F81BD" w:themeColor="accent1"/>
                <w:lang w:val="en-GB" w:eastAsia="en-GB"/>
              </w:rPr>
              <w:drawing>
                <wp:inline distT="0" distB="0" distL="0" distR="0" wp14:anchorId="4918930B" wp14:editId="1F215692">
                  <wp:extent cx="1457325" cy="2105147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ynwald_Logo_Outline_RGB_BLUE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60" cy="2117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26" w:type="dxa"/>
            <w:gridSpan w:val="5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253B8070" w14:textId="77777777" w:rsidR="00AD6E6B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  <w:p w14:paraId="39FB8FE1" w14:textId="22B16A15" w:rsidR="009B4E82" w:rsidRPr="0063560D" w:rsidRDefault="009B4E82" w:rsidP="009B4E8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D104CC30A7B94B228194EC5EBDEDD11D"/>
                </w:placeholder>
                <w:date w:fullDate="2025-09-03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963D5D">
                  <w:rPr>
                    <w:color w:val="4F81BD" w:themeColor="accent1"/>
                  </w:rPr>
                  <w:t>September 3, 2025</w:t>
                </w:r>
              </w:sdtContent>
            </w:sdt>
          </w:p>
          <w:p w14:paraId="722E9D9C" w14:textId="77777777" w:rsidR="009B4E82" w:rsidRPr="009B4E82" w:rsidRDefault="009B4E82" w:rsidP="009B4E82"/>
        </w:tc>
      </w:tr>
      <w:tr w:rsidR="001E7EBF" w:rsidRPr="0063560D" w14:paraId="722E9DB0" w14:textId="77777777" w:rsidTr="00963D5D">
        <w:trPr>
          <w:trHeight w:val="1155"/>
        </w:trPr>
        <w:tc>
          <w:tcPr>
            <w:tcW w:w="3046" w:type="dxa"/>
            <w:gridSpan w:val="2"/>
            <w:tcMar>
              <w:top w:w="0" w:type="dxa"/>
            </w:tcMar>
          </w:tcPr>
          <w:p w14:paraId="722E9DA2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</w:tcPr>
          <w:p w14:paraId="722E9DA3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014" w:type="dxa"/>
          </w:tcPr>
          <w:p w14:paraId="722E9DA4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722E9DA5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722E9DA6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722E9DA7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722E9DA8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722E9DA9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603" w:type="dxa"/>
          </w:tcPr>
          <w:p w14:paraId="722E9DAA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3836" w:type="dxa"/>
          </w:tcPr>
          <w:p w14:paraId="59289FF3" w14:textId="1B8950B7" w:rsidR="004F1C00" w:rsidRPr="009B4E82" w:rsidRDefault="005C650B" w:rsidP="004F1C00">
            <w:pPr>
              <w:pStyle w:val="Right-alignedtext"/>
              <w:rPr>
                <w:b/>
                <w:color w:val="4F81BD" w:themeColor="accent1"/>
                <w:sz w:val="28"/>
              </w:rPr>
            </w:pPr>
            <w:r w:rsidRPr="009B4E82">
              <w:rPr>
                <w:b/>
                <w:color w:val="4F81BD" w:themeColor="accent1"/>
                <w:sz w:val="28"/>
              </w:rPr>
              <w:t>Katharine Watling</w:t>
            </w:r>
          </w:p>
          <w:p w14:paraId="15FAEBE9" w14:textId="77777777" w:rsidR="008E02AC" w:rsidRPr="008E02AC" w:rsidRDefault="008E02AC" w:rsidP="008E02AC">
            <w:pPr>
              <w:jc w:val="right"/>
              <w:rPr>
                <w:color w:val="4F81BD" w:themeColor="accent1"/>
                <w:sz w:val="22"/>
                <w:szCs w:val="16"/>
              </w:rPr>
            </w:pPr>
            <w:r w:rsidRPr="008E02AC">
              <w:rPr>
                <w:color w:val="4F81BD" w:themeColor="accent1"/>
                <w:sz w:val="22"/>
                <w:szCs w:val="16"/>
              </w:rPr>
              <w:t>9 Mountain View </w:t>
            </w:r>
          </w:p>
          <w:p w14:paraId="5639183E" w14:textId="77777777" w:rsidR="008E02AC" w:rsidRPr="008E02AC" w:rsidRDefault="008E02AC" w:rsidP="008E02AC">
            <w:pPr>
              <w:jc w:val="right"/>
              <w:rPr>
                <w:color w:val="4F81BD" w:themeColor="accent1"/>
                <w:sz w:val="22"/>
                <w:szCs w:val="16"/>
              </w:rPr>
            </w:pPr>
            <w:r w:rsidRPr="008E02AC">
              <w:rPr>
                <w:color w:val="4F81BD" w:themeColor="accent1"/>
                <w:sz w:val="22"/>
                <w:szCs w:val="16"/>
              </w:rPr>
              <w:t>Ballaugh </w:t>
            </w:r>
          </w:p>
          <w:p w14:paraId="6763F11E" w14:textId="77777777" w:rsidR="008E02AC" w:rsidRPr="008E02AC" w:rsidRDefault="008E02AC" w:rsidP="008E02AC">
            <w:pPr>
              <w:jc w:val="right"/>
              <w:rPr>
                <w:color w:val="4F81BD" w:themeColor="accent1"/>
                <w:sz w:val="22"/>
                <w:szCs w:val="16"/>
              </w:rPr>
            </w:pPr>
            <w:r w:rsidRPr="008E02AC">
              <w:rPr>
                <w:color w:val="4F81BD" w:themeColor="accent1"/>
                <w:sz w:val="22"/>
                <w:szCs w:val="16"/>
              </w:rPr>
              <w:t>Isle of Man </w:t>
            </w:r>
          </w:p>
          <w:p w14:paraId="0025E9A3" w14:textId="77777777" w:rsidR="008E02AC" w:rsidRPr="008E02AC" w:rsidRDefault="008E02AC" w:rsidP="008E02AC">
            <w:pPr>
              <w:jc w:val="right"/>
              <w:rPr>
                <w:color w:val="4F81BD" w:themeColor="accent1"/>
                <w:sz w:val="22"/>
                <w:szCs w:val="16"/>
              </w:rPr>
            </w:pPr>
            <w:r w:rsidRPr="008E02AC">
              <w:rPr>
                <w:color w:val="4F81BD" w:themeColor="accent1"/>
                <w:sz w:val="22"/>
                <w:szCs w:val="16"/>
              </w:rPr>
              <w:t>IM7 5EW </w:t>
            </w:r>
          </w:p>
          <w:p w14:paraId="722E9DAF" w14:textId="245C64B4" w:rsidR="001E7EBF" w:rsidRPr="0063560D" w:rsidRDefault="005C650B" w:rsidP="004F1C00">
            <w:pPr>
              <w:pStyle w:val="Right-alignedtext"/>
              <w:rPr>
                <w:color w:val="4F81BD" w:themeColor="accent1"/>
              </w:rPr>
            </w:pPr>
            <w:r w:rsidRPr="009B4E82">
              <w:rPr>
                <w:color w:val="4F81BD" w:themeColor="accent1"/>
                <w:sz w:val="28"/>
              </w:rPr>
              <w:t>katwatling@gmail.com</w:t>
            </w:r>
          </w:p>
        </w:tc>
      </w:tr>
    </w:tbl>
    <w:p w14:paraId="722E9DB1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51"/>
        <w:gridCol w:w="1252"/>
        <w:gridCol w:w="1607"/>
        <w:gridCol w:w="2148"/>
        <w:gridCol w:w="1764"/>
        <w:gridCol w:w="1858"/>
      </w:tblGrid>
      <w:tr w:rsidR="00F23482" w:rsidRPr="0063560D" w14:paraId="722E9DB8" w14:textId="77777777" w:rsidTr="00963D5D">
        <w:trPr>
          <w:cantSplit/>
          <w:trHeight w:val="216"/>
        </w:trPr>
        <w:tc>
          <w:tcPr>
            <w:tcW w:w="145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22E9DB2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22E9DB3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22E9DB4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22E9DB5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22E9DB6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22E9DB7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722E9DBC" w14:textId="77777777" w:rsidTr="00963D5D">
        <w:trPr>
          <w:cantSplit/>
          <w:trHeight w:val="216"/>
        </w:trPr>
        <w:tc>
          <w:tcPr>
            <w:tcW w:w="645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2E9DB9" w14:textId="2E35F505" w:rsidR="00F23482" w:rsidRPr="0063560D" w:rsidRDefault="005C650B" w:rsidP="005C650B">
            <w:pPr>
              <w:pStyle w:val="Right-alignedtext"/>
              <w:jc w:val="left"/>
              <w:rPr>
                <w:color w:val="4F81BD" w:themeColor="accent1"/>
              </w:rPr>
            </w:pPr>
            <w:r w:rsidRPr="009B4E82">
              <w:rPr>
                <w:color w:val="4F81BD" w:themeColor="accent1"/>
                <w:sz w:val="24"/>
              </w:rPr>
              <w:t xml:space="preserve">Katharine Watling </w:t>
            </w:r>
            <w:r w:rsidR="004F1C00" w:rsidRPr="009B4E82">
              <w:rPr>
                <w:color w:val="4F81BD" w:themeColor="accent1"/>
                <w:sz w:val="24"/>
              </w:rPr>
              <w:t>Designer</w:t>
            </w:r>
          </w:p>
        </w:tc>
        <w:tc>
          <w:tcPr>
            <w:tcW w:w="176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2E9DBA" w14:textId="7AA17838" w:rsidR="00F23482" w:rsidRPr="009B4E82" w:rsidRDefault="00534BDA" w:rsidP="00D1799B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Summer 202</w:t>
            </w:r>
            <w:r w:rsidR="00963D5D">
              <w:rPr>
                <w:color w:val="4F81BD" w:themeColor="accent1"/>
                <w:sz w:val="20"/>
              </w:rPr>
              <w:t>5</w:t>
            </w:r>
          </w:p>
        </w:tc>
        <w:sdt>
          <w:sdtPr>
            <w:rPr>
              <w:color w:val="4F81BD" w:themeColor="accent1"/>
              <w:sz w:val="20"/>
              <w:szCs w:val="12"/>
            </w:rPr>
            <w:alias w:val="PO Ref"/>
            <w:tag w:val="CustomerID"/>
            <w:id w:val="-1261435739"/>
            <w:placeholder>
              <w:docPart w:val="AC9F225B24E74EBE87E6FC0DF4C5660E"/>
            </w:placeholder>
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62FBF11-1097-4686-A143-BA2AC086A074}"/>
            <w:text/>
          </w:sdtPr>
          <w:sdtContent>
            <w:tc>
              <w:tcPr>
                <w:tcW w:w="1858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vAlign w:val="center"/>
              </w:tcPr>
              <w:p w14:paraId="722E9DBB" w14:textId="3823EB3E" w:rsidR="00F23482" w:rsidRPr="009B4E82" w:rsidRDefault="00963D5D" w:rsidP="007F26AC">
                <w:pPr>
                  <w:rPr>
                    <w:color w:val="4F81BD" w:themeColor="accent1"/>
                    <w:sz w:val="20"/>
                  </w:rPr>
                </w:pPr>
                <w:r w:rsidRPr="00963D5D">
                  <w:rPr>
                    <w:color w:val="4F81BD" w:themeColor="accent1"/>
                    <w:sz w:val="20"/>
                    <w:szCs w:val="12"/>
                  </w:rPr>
                  <w:t>Souv-2025-1-KW</w:t>
                </w:r>
              </w:p>
            </w:tc>
          </w:sdtContent>
        </w:sdt>
      </w:tr>
    </w:tbl>
    <w:p w14:paraId="722E9DBD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74"/>
        <w:gridCol w:w="5387"/>
        <w:gridCol w:w="1814"/>
        <w:gridCol w:w="1805"/>
      </w:tblGrid>
      <w:tr w:rsidR="00CF5BB8" w:rsidRPr="0063560D" w14:paraId="722E9DC1" w14:textId="67D7C648" w:rsidTr="00534BDA">
        <w:trPr>
          <w:cantSplit/>
          <w:trHeight w:val="216"/>
        </w:trPr>
        <w:tc>
          <w:tcPr>
            <w:tcW w:w="107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22E9DBE" w14:textId="77777777" w:rsidR="00CF5BB8" w:rsidRPr="0063560D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Qty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22E9DBF" w14:textId="77777777" w:rsidR="00CF5BB8" w:rsidRPr="0063560D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22E9DC0" w14:textId="77777777" w:rsidR="00CF5BB8" w:rsidRPr="0063560D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BDEB523" w14:textId="22318805" w:rsidR="00CF5BB8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Line Total</w:t>
            </w:r>
          </w:p>
        </w:tc>
      </w:tr>
      <w:tr w:rsidR="00673950" w:rsidRPr="0063560D" w14:paraId="27AE4894" w14:textId="77777777" w:rsidTr="00534BDA">
        <w:trPr>
          <w:cantSplit/>
          <w:trHeight w:val="216"/>
        </w:trPr>
        <w:tc>
          <w:tcPr>
            <w:tcW w:w="107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BF731C" w14:textId="1104F2EC" w:rsidR="00673950" w:rsidRDefault="00673950" w:rsidP="00030869">
            <w:pPr>
              <w:rPr>
                <w:color w:val="548DD4" w:themeColor="text2" w:themeTint="99"/>
                <w:sz w:val="24"/>
              </w:rPr>
            </w:pPr>
            <w:r>
              <w:rPr>
                <w:color w:val="548DD4" w:themeColor="text2" w:themeTint="99"/>
                <w:sz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AFE105" w14:textId="1F8DE2FF" w:rsidR="00673950" w:rsidRDefault="00673950" w:rsidP="00D1799B">
            <w:pPr>
              <w:rPr>
                <w:color w:val="548DD4" w:themeColor="text2" w:themeTint="99"/>
                <w:sz w:val="24"/>
              </w:rPr>
            </w:pPr>
            <w:r w:rsidRPr="00673950">
              <w:rPr>
                <w:color w:val="548DD4" w:themeColor="text2" w:themeTint="99"/>
                <w:sz w:val="24"/>
              </w:rPr>
              <w:t>Print - unframed</w:t>
            </w:r>
          </w:p>
        </w:tc>
        <w:tc>
          <w:tcPr>
            <w:tcW w:w="181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center"/>
          </w:tcPr>
          <w:p w14:paraId="27587394" w14:textId="264AA798" w:rsidR="00673950" w:rsidRPr="00D1799B" w:rsidRDefault="00673950" w:rsidP="005C650B">
            <w:pPr>
              <w:pStyle w:val="Right-alignedtext"/>
              <w:rPr>
                <w:color w:val="548DD4" w:themeColor="text2" w:themeTint="99"/>
                <w:sz w:val="24"/>
                <w:szCs w:val="24"/>
              </w:rPr>
            </w:pPr>
            <w:r>
              <w:rPr>
                <w:color w:val="548DD4" w:themeColor="text2" w:themeTint="99"/>
                <w:sz w:val="24"/>
                <w:szCs w:val="24"/>
              </w:rPr>
              <w:t>35.00</w:t>
            </w:r>
          </w:p>
        </w:tc>
        <w:tc>
          <w:tcPr>
            <w:tcW w:w="18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56CAC9" w14:textId="72276978" w:rsidR="00673950" w:rsidRDefault="00673950" w:rsidP="00030869">
            <w:pPr>
              <w:pStyle w:val="Right-alignedtext"/>
              <w:rPr>
                <w:color w:val="548DD4" w:themeColor="text2" w:themeTint="99"/>
                <w:sz w:val="24"/>
                <w:szCs w:val="24"/>
              </w:rPr>
            </w:pPr>
            <w:r>
              <w:rPr>
                <w:color w:val="548DD4" w:themeColor="text2" w:themeTint="99"/>
                <w:sz w:val="24"/>
                <w:szCs w:val="24"/>
              </w:rPr>
              <w:t>35.00</w:t>
            </w:r>
          </w:p>
        </w:tc>
      </w:tr>
      <w:tr w:rsidR="00CF5BB8" w:rsidRPr="0063560D" w14:paraId="722E9DF1" w14:textId="2AC9B843" w:rsidTr="00534BDA">
        <w:trPr>
          <w:cantSplit/>
          <w:trHeight w:val="216"/>
        </w:trPr>
        <w:tc>
          <w:tcPr>
            <w:tcW w:w="8275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vAlign w:val="center"/>
          </w:tcPr>
          <w:p w14:paraId="722E9DF0" w14:textId="07EC137D" w:rsidR="00CF5BB8" w:rsidRPr="00CF5BB8" w:rsidRDefault="00CF5BB8" w:rsidP="00CF5BB8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CF5BB8">
              <w:rPr>
                <w:b/>
                <w:color w:val="4F81BD" w:themeColor="accent1"/>
                <w:sz w:val="24"/>
              </w:rPr>
              <w:t xml:space="preserve">TOTAL SALES </w:t>
            </w:r>
          </w:p>
        </w:tc>
        <w:tc>
          <w:tcPr>
            <w:tcW w:w="18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</w:tcPr>
          <w:p w14:paraId="17AEA661" w14:textId="50E1594C" w:rsidR="00CF5BB8" w:rsidRPr="00CF5BB8" w:rsidRDefault="00673950" w:rsidP="00673950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>£ 3</w:t>
            </w:r>
            <w:r w:rsidR="00534BDA">
              <w:rPr>
                <w:b/>
                <w:color w:val="4F81BD" w:themeColor="accent1"/>
                <w:sz w:val="24"/>
              </w:rPr>
              <w:t>5</w:t>
            </w:r>
            <w:r w:rsidR="00CF5BB8" w:rsidRPr="00CF5BB8">
              <w:rPr>
                <w:b/>
                <w:color w:val="4F81BD" w:themeColor="accent1"/>
                <w:sz w:val="24"/>
              </w:rPr>
              <w:t>.00</w:t>
            </w:r>
          </w:p>
        </w:tc>
      </w:tr>
      <w:tr w:rsidR="009B4E82" w:rsidRPr="0063560D" w14:paraId="0FADB069" w14:textId="77777777" w:rsidTr="00534BDA">
        <w:trPr>
          <w:cantSplit/>
          <w:trHeight w:val="216"/>
        </w:trPr>
        <w:tc>
          <w:tcPr>
            <w:tcW w:w="8275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vAlign w:val="center"/>
          </w:tcPr>
          <w:p w14:paraId="52CF5963" w14:textId="15555AAE" w:rsidR="009B4E82" w:rsidRPr="00CF5BB8" w:rsidRDefault="009B4E82" w:rsidP="00CF5BB8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>Commission</w:t>
            </w:r>
          </w:p>
        </w:tc>
        <w:tc>
          <w:tcPr>
            <w:tcW w:w="18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</w:tcPr>
          <w:p w14:paraId="77A4FDE8" w14:textId="567AEAF6" w:rsidR="009B4E82" w:rsidRDefault="00030869" w:rsidP="00673950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 xml:space="preserve">£ </w:t>
            </w:r>
            <w:r w:rsidR="00673950">
              <w:rPr>
                <w:b/>
                <w:color w:val="4F81BD" w:themeColor="accent1"/>
                <w:sz w:val="24"/>
              </w:rPr>
              <w:t>7</w:t>
            </w:r>
            <w:r>
              <w:rPr>
                <w:b/>
                <w:color w:val="4F81BD" w:themeColor="accent1"/>
                <w:sz w:val="24"/>
              </w:rPr>
              <w:t>.</w:t>
            </w:r>
            <w:r w:rsidR="00534BDA">
              <w:rPr>
                <w:b/>
                <w:color w:val="4F81BD" w:themeColor="accent1"/>
                <w:sz w:val="24"/>
              </w:rPr>
              <w:t>0</w:t>
            </w:r>
            <w:r w:rsidR="009B4E82">
              <w:rPr>
                <w:b/>
                <w:color w:val="4F81BD" w:themeColor="accent1"/>
                <w:sz w:val="24"/>
              </w:rPr>
              <w:t>0</w:t>
            </w:r>
          </w:p>
        </w:tc>
      </w:tr>
    </w:tbl>
    <w:p w14:paraId="52ADD5EF" w14:textId="77777777" w:rsidR="009B4E82" w:rsidRDefault="009B4E82" w:rsidP="009B4E82">
      <w:pPr>
        <w:rPr>
          <w:b/>
          <w:color w:val="1F497D" w:themeColor="text2"/>
          <w:sz w:val="24"/>
        </w:rPr>
      </w:pPr>
    </w:p>
    <w:p w14:paraId="591B693C" w14:textId="4487E9A6" w:rsidR="00673950" w:rsidRDefault="00673950" w:rsidP="009B4E82">
      <w:pPr>
        <w:rPr>
          <w:b/>
          <w:color w:val="1F497D" w:themeColor="text2"/>
          <w:sz w:val="24"/>
        </w:rPr>
      </w:pPr>
      <w:r>
        <w:rPr>
          <w:b/>
          <w:color w:val="1F497D" w:themeColor="text2"/>
          <w:sz w:val="24"/>
        </w:rPr>
        <w:t>Our commission is the</w:t>
      </w:r>
      <w:r w:rsidRPr="007A3A88">
        <w:rPr>
          <w:b/>
          <w:color w:val="1F497D" w:themeColor="text2"/>
          <w:sz w:val="24"/>
        </w:rPr>
        <w:t xml:space="preserve"> sale price less 20% </w:t>
      </w:r>
    </w:p>
    <w:p w14:paraId="2D1B710E" w14:textId="77777777" w:rsidR="00673950" w:rsidRDefault="00673950" w:rsidP="009B4E82">
      <w:pPr>
        <w:rPr>
          <w:b/>
          <w:color w:val="1F497D" w:themeColor="text2"/>
          <w:sz w:val="24"/>
        </w:rPr>
      </w:pPr>
    </w:p>
    <w:p w14:paraId="2429BF88" w14:textId="0BA11990" w:rsidR="00673950" w:rsidRDefault="009B4E82" w:rsidP="009B4E82">
      <w:pPr>
        <w:rPr>
          <w:b/>
          <w:color w:val="1F497D" w:themeColor="text2"/>
          <w:sz w:val="24"/>
        </w:rPr>
      </w:pPr>
      <w:r w:rsidRPr="007A3A88">
        <w:rPr>
          <w:b/>
          <w:color w:val="1F497D" w:themeColor="text2"/>
          <w:sz w:val="24"/>
        </w:rPr>
        <w:t>Please provide an invoice for the above items</w:t>
      </w:r>
      <w:r>
        <w:rPr>
          <w:b/>
          <w:color w:val="1F497D" w:themeColor="text2"/>
          <w:sz w:val="24"/>
        </w:rPr>
        <w:t xml:space="preserve"> including your </w:t>
      </w:r>
      <w:r w:rsidRPr="007A3A88">
        <w:rPr>
          <w:b/>
          <w:color w:val="1F497D" w:themeColor="text2"/>
          <w:sz w:val="24"/>
        </w:rPr>
        <w:t>Bank Account details for payment</w:t>
      </w:r>
      <w:r>
        <w:rPr>
          <w:b/>
          <w:color w:val="1F497D" w:themeColor="text2"/>
          <w:sz w:val="24"/>
        </w:rPr>
        <w:t>.</w:t>
      </w:r>
    </w:p>
    <w:p w14:paraId="3E5E58F8" w14:textId="77777777" w:rsidR="00673950" w:rsidRDefault="00673950" w:rsidP="009B4E82">
      <w:pPr>
        <w:rPr>
          <w:b/>
          <w:color w:val="1F497D" w:themeColor="text2"/>
          <w:sz w:val="24"/>
        </w:rPr>
      </w:pPr>
    </w:p>
    <w:p w14:paraId="6FD58D53" w14:textId="1D56C0A8" w:rsidR="009B4E82" w:rsidRDefault="00673950" w:rsidP="009B4E82">
      <w:pPr>
        <w:rPr>
          <w:b/>
          <w:color w:val="1F497D" w:themeColor="text2"/>
          <w:sz w:val="24"/>
        </w:rPr>
      </w:pPr>
      <w:r>
        <w:rPr>
          <w:b/>
          <w:color w:val="1F497D" w:themeColor="text2"/>
          <w:sz w:val="24"/>
        </w:rPr>
        <w:t xml:space="preserve">The details we have are: 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9B4E82" w:rsidRPr="00D61E88" w14:paraId="3A31ED71" w14:textId="77777777" w:rsidTr="00A96EF9">
        <w:trPr>
          <w:trHeight w:val="373"/>
        </w:trPr>
        <w:tc>
          <w:tcPr>
            <w:tcW w:w="2835" w:type="dxa"/>
          </w:tcPr>
          <w:p w14:paraId="6E9BA1C9" w14:textId="77777777" w:rsidR="009B4E82" w:rsidRPr="007A3A88" w:rsidRDefault="009B4E82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Name on the account</w:t>
            </w:r>
          </w:p>
        </w:tc>
        <w:tc>
          <w:tcPr>
            <w:tcW w:w="3686" w:type="dxa"/>
          </w:tcPr>
          <w:p w14:paraId="639A86CA" w14:textId="5CEA2BA6" w:rsidR="009B4E82" w:rsidRPr="008E02AC" w:rsidRDefault="008E02AC" w:rsidP="008E02AC">
            <w:pPr>
              <w:rPr>
                <w:color w:val="1F497D" w:themeColor="text2"/>
                <w:sz w:val="22"/>
                <w:szCs w:val="18"/>
              </w:rPr>
            </w:pPr>
            <w:r w:rsidRPr="008E02AC">
              <w:rPr>
                <w:color w:val="1F497D" w:themeColor="text2"/>
                <w:sz w:val="22"/>
                <w:szCs w:val="18"/>
              </w:rPr>
              <w:t>Miss Katharine Watling</w:t>
            </w:r>
          </w:p>
        </w:tc>
      </w:tr>
      <w:tr w:rsidR="009B4E82" w:rsidRPr="00D61E88" w14:paraId="3DA47CE7" w14:textId="77777777" w:rsidTr="00A96EF9">
        <w:trPr>
          <w:trHeight w:val="373"/>
        </w:trPr>
        <w:tc>
          <w:tcPr>
            <w:tcW w:w="2835" w:type="dxa"/>
          </w:tcPr>
          <w:p w14:paraId="286EDDC5" w14:textId="77777777" w:rsidR="009B4E82" w:rsidRPr="007A3A88" w:rsidRDefault="009B4E82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Sort Code</w:t>
            </w:r>
          </w:p>
        </w:tc>
        <w:tc>
          <w:tcPr>
            <w:tcW w:w="3686" w:type="dxa"/>
          </w:tcPr>
          <w:p w14:paraId="403EA09D" w14:textId="4AA5FD10" w:rsidR="009B4E82" w:rsidRPr="007A3A88" w:rsidRDefault="008E02A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  <w:r w:rsidRPr="008E02AC">
              <w:rPr>
                <w:color w:val="1F497D" w:themeColor="text2"/>
                <w:sz w:val="22"/>
                <w:szCs w:val="18"/>
              </w:rPr>
              <w:t>40 38 32 </w:t>
            </w:r>
          </w:p>
        </w:tc>
      </w:tr>
      <w:tr w:rsidR="009B4E82" w:rsidRPr="00D61E88" w14:paraId="18E6253B" w14:textId="77777777" w:rsidTr="00A96EF9">
        <w:trPr>
          <w:trHeight w:val="373"/>
        </w:trPr>
        <w:tc>
          <w:tcPr>
            <w:tcW w:w="2835" w:type="dxa"/>
          </w:tcPr>
          <w:p w14:paraId="6A5889E6" w14:textId="77777777" w:rsidR="009B4E82" w:rsidRPr="007A3A88" w:rsidRDefault="009B4E82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Account Number</w:t>
            </w:r>
          </w:p>
        </w:tc>
        <w:tc>
          <w:tcPr>
            <w:tcW w:w="3686" w:type="dxa"/>
          </w:tcPr>
          <w:p w14:paraId="61AF308B" w14:textId="0329B55A" w:rsidR="009B4E82" w:rsidRPr="007A3A88" w:rsidRDefault="008E02A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  <w:r w:rsidRPr="008E02AC">
              <w:rPr>
                <w:color w:val="1F497D" w:themeColor="text2"/>
                <w:sz w:val="22"/>
                <w:szCs w:val="18"/>
              </w:rPr>
              <w:t>01381326</w:t>
            </w:r>
          </w:p>
        </w:tc>
      </w:tr>
    </w:tbl>
    <w:p w14:paraId="502F0F04" w14:textId="63727349" w:rsidR="009B4E82" w:rsidRDefault="009B4E82" w:rsidP="009B4E82">
      <w:pPr>
        <w:rPr>
          <w:b/>
          <w:color w:val="1F497D" w:themeColor="text2"/>
          <w:sz w:val="24"/>
        </w:rPr>
      </w:pPr>
      <w:r>
        <w:rPr>
          <w:b/>
          <w:color w:val="1F497D" w:themeColor="text2"/>
          <w:sz w:val="24"/>
        </w:rPr>
        <w:tab/>
      </w:r>
    </w:p>
    <w:p w14:paraId="722E9DFF" w14:textId="2DB59093" w:rsidR="00FA0A90" w:rsidRPr="0063560D" w:rsidRDefault="009B4E82" w:rsidP="009B4E82">
      <w:pPr>
        <w:pStyle w:val="ContactInfo"/>
        <w:jc w:val="left"/>
        <w:rPr>
          <w:color w:val="4F81BD" w:themeColor="accent1"/>
        </w:rPr>
      </w:pPr>
      <w:r>
        <w:rPr>
          <w:b/>
          <w:color w:val="1F497D" w:themeColor="text2"/>
          <w:sz w:val="24"/>
        </w:rPr>
        <w:t xml:space="preserve">Payment for this period will be made against </w:t>
      </w:r>
      <w:r w:rsidRPr="007A3A88">
        <w:rPr>
          <w:b/>
          <w:color w:val="1F497D" w:themeColor="text2"/>
          <w:sz w:val="24"/>
        </w:rPr>
        <w:t>Government Order ref:</w:t>
      </w:r>
      <w:r>
        <w:rPr>
          <w:b/>
          <w:color w:val="1F497D" w:themeColor="text2"/>
          <w:sz w:val="24"/>
        </w:rPr>
        <w:t xml:space="preserve"> </w:t>
      </w:r>
      <w:sdt>
        <w:sdtPr>
          <w:rPr>
            <w:b/>
            <w:color w:val="1F497D" w:themeColor="text2"/>
            <w:sz w:val="24"/>
          </w:rPr>
          <w:alias w:val="PO Ref"/>
          <w:tag w:val="CustomerID"/>
          <w:id w:val="-2087608703"/>
          <w:placeholder>
            <w:docPart w:val="836F78A724B74343896E4FBA3E95446B"/>
          </w:placeholder>
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62FBF11-1097-4686-A143-BA2AC086A074}"/>
          <w:text/>
        </w:sdtPr>
        <w:sdtEndPr/>
        <w:sdtContent>
          <w:r w:rsidR="00673950" w:rsidRPr="00963D5D">
            <w:rPr>
              <w:b/>
              <w:color w:val="1F497D" w:themeColor="text2"/>
              <w:sz w:val="24"/>
            </w:rPr>
            <w:t>Souv-202</w:t>
          </w:r>
          <w:r w:rsidR="00963D5D" w:rsidRPr="00963D5D">
            <w:rPr>
              <w:b/>
              <w:color w:val="1F497D" w:themeColor="text2"/>
              <w:sz w:val="24"/>
            </w:rPr>
            <w:t>5</w:t>
          </w:r>
          <w:r w:rsidR="00673950" w:rsidRPr="00963D5D">
            <w:rPr>
              <w:b/>
              <w:color w:val="1F497D" w:themeColor="text2"/>
              <w:sz w:val="24"/>
            </w:rPr>
            <w:t>-1-KW</w:t>
          </w:r>
        </w:sdtContent>
      </w:sdt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E9E02" w14:textId="77777777" w:rsidR="00C67F35" w:rsidRDefault="00C67F35" w:rsidP="00C67F35">
      <w:r>
        <w:separator/>
      </w:r>
    </w:p>
  </w:endnote>
  <w:endnote w:type="continuationSeparator" w:id="0">
    <w:p w14:paraId="722E9E03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E9E00" w14:textId="77777777" w:rsidR="00C67F35" w:rsidRDefault="00C67F35" w:rsidP="00C67F35">
      <w:r>
        <w:separator/>
      </w:r>
    </w:p>
  </w:footnote>
  <w:footnote w:type="continuationSeparator" w:id="0">
    <w:p w14:paraId="722E9E01" w14:textId="77777777"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25pt;height:33.9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556378">
    <w:abstractNumId w:val="0"/>
  </w:num>
  <w:num w:numId="2" w16cid:durableId="1526093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BF2"/>
    <w:rsid w:val="00010191"/>
    <w:rsid w:val="00030869"/>
    <w:rsid w:val="00034186"/>
    <w:rsid w:val="00034539"/>
    <w:rsid w:val="00041B4A"/>
    <w:rsid w:val="000653AC"/>
    <w:rsid w:val="00077685"/>
    <w:rsid w:val="000E042A"/>
    <w:rsid w:val="000F6B47"/>
    <w:rsid w:val="000F7D4F"/>
    <w:rsid w:val="00102CA2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02F2"/>
    <w:rsid w:val="003272DA"/>
    <w:rsid w:val="00342D6B"/>
    <w:rsid w:val="0035067A"/>
    <w:rsid w:val="0035293A"/>
    <w:rsid w:val="00380DCA"/>
    <w:rsid w:val="003C7693"/>
    <w:rsid w:val="003E5FCD"/>
    <w:rsid w:val="00400842"/>
    <w:rsid w:val="004105E4"/>
    <w:rsid w:val="004333A4"/>
    <w:rsid w:val="00441785"/>
    <w:rsid w:val="00442CDA"/>
    <w:rsid w:val="0045588D"/>
    <w:rsid w:val="004F1C00"/>
    <w:rsid w:val="004F202D"/>
    <w:rsid w:val="005209B5"/>
    <w:rsid w:val="00521569"/>
    <w:rsid w:val="00534BDA"/>
    <w:rsid w:val="00547748"/>
    <w:rsid w:val="00585539"/>
    <w:rsid w:val="005865E7"/>
    <w:rsid w:val="005A0FD2"/>
    <w:rsid w:val="005C2F1D"/>
    <w:rsid w:val="005C650B"/>
    <w:rsid w:val="005D4480"/>
    <w:rsid w:val="0063560D"/>
    <w:rsid w:val="00652B6C"/>
    <w:rsid w:val="00673950"/>
    <w:rsid w:val="00704C33"/>
    <w:rsid w:val="00705699"/>
    <w:rsid w:val="0074787C"/>
    <w:rsid w:val="00755F57"/>
    <w:rsid w:val="00763EF4"/>
    <w:rsid w:val="0076761C"/>
    <w:rsid w:val="007B38EB"/>
    <w:rsid w:val="007F242B"/>
    <w:rsid w:val="007F26AC"/>
    <w:rsid w:val="00815DFC"/>
    <w:rsid w:val="008171B1"/>
    <w:rsid w:val="00820427"/>
    <w:rsid w:val="0083202F"/>
    <w:rsid w:val="008C5A0E"/>
    <w:rsid w:val="008E02AC"/>
    <w:rsid w:val="008E45DF"/>
    <w:rsid w:val="0090618B"/>
    <w:rsid w:val="00953D43"/>
    <w:rsid w:val="00954EF9"/>
    <w:rsid w:val="00963D5D"/>
    <w:rsid w:val="00975420"/>
    <w:rsid w:val="009A0A91"/>
    <w:rsid w:val="009B4E82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BE1094"/>
    <w:rsid w:val="00BE6C61"/>
    <w:rsid w:val="00C30C62"/>
    <w:rsid w:val="00C50F0E"/>
    <w:rsid w:val="00C51B29"/>
    <w:rsid w:val="00C650E6"/>
    <w:rsid w:val="00C67F35"/>
    <w:rsid w:val="00C810A3"/>
    <w:rsid w:val="00CA1C8D"/>
    <w:rsid w:val="00CA4BCD"/>
    <w:rsid w:val="00CC6BF2"/>
    <w:rsid w:val="00CF5BB8"/>
    <w:rsid w:val="00D1799B"/>
    <w:rsid w:val="00D719AB"/>
    <w:rsid w:val="00D824D4"/>
    <w:rsid w:val="00DB454F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67225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722E9D9B"/>
  <w15:docId w15:val="{B133AFCC-10FD-48D1-9D08-DBEE3340A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786936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AC9F225B24E74EBE87E6FC0DF4C56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F4D93-5586-4660-90FB-9089EBEC0F19}"/>
      </w:docPartPr>
      <w:docPartBody>
        <w:p w:rsidR="00A9496B" w:rsidRDefault="00076EE2">
          <w:r w:rsidRPr="002E3D41">
            <w:rPr>
              <w:rStyle w:val="PlaceholderText"/>
            </w:rPr>
            <w:t>[PO Ref]</w:t>
          </w:r>
        </w:p>
      </w:docPartBody>
    </w:docPart>
    <w:docPart>
      <w:docPartPr>
        <w:name w:val="836F78A724B74343896E4FBA3E954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27201-A4E8-4F67-B821-82A38DA53FED}"/>
      </w:docPartPr>
      <w:docPartBody>
        <w:p w:rsidR="00A9496B" w:rsidRDefault="00076EE2">
          <w:r w:rsidRPr="002E3D41">
            <w:rPr>
              <w:rStyle w:val="PlaceholderText"/>
            </w:rPr>
            <w:t>[PO Ref]</w:t>
          </w:r>
        </w:p>
      </w:docPartBody>
    </w:docPart>
    <w:docPart>
      <w:docPartPr>
        <w:name w:val="D104CC30A7B94B228194EC5EBDEDD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14533-131A-45F6-822A-26ACE3F0E87C}"/>
      </w:docPartPr>
      <w:docPartBody>
        <w:p w:rsidR="00A9496B" w:rsidRDefault="00076EE2" w:rsidP="00076EE2">
          <w:pPr>
            <w:pStyle w:val="D104CC30A7B94B228194EC5EBDEDD11D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65E8"/>
    <w:rsid w:val="00076EE2"/>
    <w:rsid w:val="00380DCA"/>
    <w:rsid w:val="0044282D"/>
    <w:rsid w:val="00786936"/>
    <w:rsid w:val="008565E8"/>
    <w:rsid w:val="00A9496B"/>
    <w:rsid w:val="00C5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D561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6EE2"/>
    <w:rPr>
      <w:color w:val="808080"/>
    </w:rPr>
  </w:style>
  <w:style w:type="paragraph" w:customStyle="1" w:styleId="D104CC30A7B94B228194EC5EBDEDD11D">
    <w:name w:val="D104CC30A7B94B228194EC5EBDEDD11D"/>
    <w:rsid w:val="00076E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Status xmlns="http://schemas.microsoft.com/sharepoint/v3/fields">Active</_Status>
    <Supplier xmlns="af4025bd-eda9-4d6d-bcbe-7de91e238b29">Katharine Watling</Supplier>
    <Date_x0020_Stamp xmlns="af4025bd-eda9-4d6d-bcbe-7de91e238b29">2025-09-02T23:00:00+00:00</Date_x0020_Stamp>
    <Value xmlns="af4025bd-eda9-4d6d-bcbe-7de91e238b29">28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Open</Sensitivity>
    <Doc_x0020_Description xmlns="af4025bd-eda9-4d6d-bcbe-7de91e238b29" xsi:nil="true"/>
    <OCOT_x0020_Category xmlns="af4025bd-eda9-4d6d-bcbe-7de91e238b29">External</OCOT_x0020_Category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FDFFD2-1017-4640-98BC-8D809D3ED0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2FBF11-1097-4686-A143-BA2AC086A074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sharepoint/v3"/>
    <ds:schemaRef ds:uri="http://schemas.microsoft.com/office/infopath/2007/PartnerControls"/>
    <ds:schemaRef ds:uri="http://schemas.openxmlformats.org/package/2006/metadata/core-properties"/>
    <ds:schemaRef ds:uri="http://schemas.microsoft.com/sharepoint/v3/fields"/>
    <ds:schemaRef ds:uri="af4025bd-eda9-4d6d-bcbe-7de91e238b29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95B26FD-5E88-416F-87BE-5414EFDEA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4025bd-eda9-4d6d-bcbe-7de91e238b29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2</TotalTime>
  <Pages>1</Pages>
  <Words>123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3</cp:revision>
  <cp:lastPrinted>2023-04-03T14:27:00Z</cp:lastPrinted>
  <dcterms:created xsi:type="dcterms:W3CDTF">2025-09-03T16:14:00Z</dcterms:created>
  <dcterms:modified xsi:type="dcterms:W3CDTF">2025-09-03T16:16:00Z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9100</vt:r8>
  </property>
</Properties>
</file>