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248"/>
        <w:gridCol w:w="450"/>
        <w:gridCol w:w="1047"/>
        <w:gridCol w:w="3228"/>
        <w:gridCol w:w="849"/>
        <w:gridCol w:w="3258"/>
      </w:tblGrid>
      <w:tr w:rsidR="004E0AA8" w:rsidRPr="004E0AA8" w14:paraId="74965A2E" w14:textId="77777777" w:rsidTr="00593F56">
        <w:trPr>
          <w:trHeight w:val="756"/>
        </w:trPr>
        <w:tc>
          <w:tcPr>
            <w:tcW w:w="1308" w:type="dxa"/>
            <w:shd w:val="clear" w:color="auto" w:fill="auto"/>
            <w:tcMar>
              <w:top w:w="0" w:type="dxa"/>
            </w:tcMar>
          </w:tcPr>
          <w:p w14:paraId="74965A2C" w14:textId="48873919" w:rsidR="00AD6E6B" w:rsidRPr="004E0AA8" w:rsidRDefault="002A52A6" w:rsidP="001E63D2">
            <w:pPr>
              <w:rPr>
                <w:color w:val="000000" w:themeColor="text1"/>
              </w:rPr>
            </w:pPr>
            <w:r w:rsidRPr="004E0AA8">
              <w:rPr>
                <w:noProof/>
                <w:color w:val="000000" w:themeColor="tex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A65AF6" wp14:editId="2979DC4A">
                      <wp:simplePos x="0" y="0"/>
                      <wp:positionH relativeFrom="column">
                        <wp:posOffset>-590550</wp:posOffset>
                      </wp:positionH>
                      <wp:positionV relativeFrom="paragraph">
                        <wp:posOffset>-815340</wp:posOffset>
                      </wp:positionV>
                      <wp:extent cx="180022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87C59" w14:textId="586A9B1F" w:rsidR="002A52A6" w:rsidRDefault="002A52A6">
                                  <w:r>
                                    <w:rPr>
                                      <w:noProof/>
                                      <w:color w:val="4F81BD" w:themeColor="accent1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67C05300" wp14:editId="2DF74FA9">
                                        <wp:extent cx="1498501" cy="2164865"/>
                                        <wp:effectExtent l="0" t="0" r="6985" b="698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0515" cy="2167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6A65A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6.5pt;margin-top:-64.2pt;width:141.7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" stroked="f">
                      <v:textbox style="mso-fit-shape-to-text:t">
                        <w:txbxContent>
                          <w:p w14:paraId="28B87C59" w14:textId="586A9B1F" w:rsidR="002A52A6" w:rsidRDefault="002A52A6">
                            <w:r>
                              <w:rPr>
                                <w:noProof/>
                                <w:color w:val="4F81BD" w:themeColor="accent1"/>
                                <w:lang w:val="en-GB" w:eastAsia="en-GB"/>
                              </w:rPr>
                              <w:drawing>
                                <wp:inline distT="0" distB="0" distL="0" distR="0" wp14:anchorId="67C05300" wp14:editId="2DF74FA9">
                                  <wp:extent cx="1498501" cy="2164865"/>
                                  <wp:effectExtent l="0" t="0" r="6985" b="698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0515" cy="2167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089" w:type="dxa"/>
            <w:gridSpan w:val="5"/>
            <w:shd w:val="clear" w:color="auto" w:fill="auto"/>
          </w:tcPr>
          <w:sdt>
            <w:sdtPr>
              <w:rPr>
                <w:color w:val="000000" w:themeColor="tex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4965A2D" w14:textId="77777777" w:rsidR="00AD6E6B" w:rsidRPr="004E0AA8" w:rsidRDefault="0063560D" w:rsidP="00AD6E6B">
                <w:pPr>
                  <w:pStyle w:val="Heading1"/>
                  <w:rPr>
                    <w:color w:val="000000" w:themeColor="text1"/>
                  </w:rPr>
                </w:pPr>
                <w:r w:rsidRPr="004E0AA8">
                  <w:rPr>
                    <w:color w:val="000000" w:themeColor="text1"/>
                    <w:lang w:val="en-GB"/>
                  </w:rPr>
                  <w:t>NOTIFICATION OF SALES</w:t>
                </w:r>
              </w:p>
            </w:sdtContent>
          </w:sdt>
        </w:tc>
      </w:tr>
      <w:tr w:rsidR="004E0AA8" w:rsidRPr="004E0AA8" w14:paraId="74965A32" w14:textId="77777777" w:rsidTr="00593F56">
        <w:trPr>
          <w:trHeight w:val="288"/>
        </w:trPr>
        <w:tc>
          <w:tcPr>
            <w:tcW w:w="7030" w:type="dxa"/>
            <w:gridSpan w:val="5"/>
            <w:shd w:val="clear" w:color="auto" w:fill="auto"/>
            <w:tcMar>
              <w:top w:w="0" w:type="dxa"/>
            </w:tcMar>
          </w:tcPr>
          <w:p w14:paraId="74965A2F" w14:textId="77777777" w:rsidR="00F56369" w:rsidRPr="004E0AA8" w:rsidRDefault="00F56369" w:rsidP="001E63D2">
            <w:pPr>
              <w:pStyle w:val="Slogan"/>
              <w:rPr>
                <w:color w:val="000000" w:themeColor="text1"/>
                <w:sz w:val="18"/>
              </w:rPr>
            </w:pPr>
          </w:p>
        </w:tc>
        <w:tc>
          <w:tcPr>
            <w:tcW w:w="3367" w:type="dxa"/>
            <w:shd w:val="clear" w:color="auto" w:fill="auto"/>
          </w:tcPr>
          <w:p w14:paraId="74965A30" w14:textId="7FE2A028" w:rsidR="00F56369" w:rsidRPr="004E0AA8" w:rsidRDefault="00F56369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 xml:space="preserve">Date: </w:t>
            </w:r>
            <w:sdt>
              <w:sdtPr>
                <w:rPr>
                  <w:color w:val="000000" w:themeColor="text1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24-03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705A9E">
                  <w:rPr>
                    <w:color w:val="000000" w:themeColor="text1"/>
                    <w:sz w:val="20"/>
                  </w:rPr>
                  <w:t>March 31, 2024</w:t>
                </w:r>
              </w:sdtContent>
            </w:sdt>
          </w:p>
          <w:p w14:paraId="74965A31" w14:textId="77777777" w:rsidR="00F56369" w:rsidRPr="004E0AA8" w:rsidRDefault="00F56369" w:rsidP="001E63D2">
            <w:pPr>
              <w:pStyle w:val="Right-alignedtext"/>
              <w:rPr>
                <w:color w:val="000000" w:themeColor="text1"/>
                <w:sz w:val="20"/>
              </w:rPr>
            </w:pPr>
          </w:p>
        </w:tc>
      </w:tr>
      <w:tr w:rsidR="001E7EBF" w:rsidRPr="004E0AA8" w14:paraId="74965A41" w14:textId="77777777" w:rsidTr="00593F56">
        <w:trPr>
          <w:trHeight w:val="1155"/>
        </w:trPr>
        <w:tc>
          <w:tcPr>
            <w:tcW w:w="1779" w:type="dxa"/>
            <w:gridSpan w:val="2"/>
            <w:shd w:val="clear" w:color="auto" w:fill="auto"/>
            <w:tcMar>
              <w:top w:w="0" w:type="dxa"/>
            </w:tcMar>
          </w:tcPr>
          <w:p w14:paraId="74965A33" w14:textId="77777777" w:rsidR="001E7EBF" w:rsidRPr="004E0AA8" w:rsidRDefault="001E7EBF" w:rsidP="001E63D2">
            <w:pPr>
              <w:rPr>
                <w:color w:val="000000" w:themeColor="text1"/>
                <w:sz w:val="20"/>
              </w:rPr>
            </w:pPr>
          </w:p>
        </w:tc>
        <w:tc>
          <w:tcPr>
            <w:tcW w:w="1056" w:type="dxa"/>
            <w:shd w:val="clear" w:color="auto" w:fill="auto"/>
          </w:tcPr>
          <w:p w14:paraId="74965A34" w14:textId="77777777" w:rsidR="001E7EBF" w:rsidRPr="004E0AA8" w:rsidRDefault="0063560D" w:rsidP="00CC6BF2">
            <w:pPr>
              <w:pStyle w:val="Heading2"/>
              <w:jc w:val="righ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From</w:t>
            </w:r>
          </w:p>
        </w:tc>
        <w:tc>
          <w:tcPr>
            <w:tcW w:w="3328" w:type="dxa"/>
            <w:shd w:val="clear" w:color="auto" w:fill="auto"/>
          </w:tcPr>
          <w:p w14:paraId="74965A35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Office of the Clerk of Tynwald</w:t>
            </w:r>
          </w:p>
          <w:p w14:paraId="74965A36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Legislative Buildings</w:t>
            </w:r>
          </w:p>
          <w:p w14:paraId="74965A37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Finch Road</w:t>
            </w:r>
          </w:p>
          <w:p w14:paraId="74965A38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Douglas, Isle of Man</w:t>
            </w:r>
          </w:p>
          <w:p w14:paraId="74965A39" w14:textId="77777777" w:rsidR="001E63D2" w:rsidRPr="004E0AA8" w:rsidRDefault="00CC6BF2" w:rsidP="001E63D2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IM1 3PW</w:t>
            </w:r>
          </w:p>
          <w:p w14:paraId="74965A3A" w14:textId="3117287A" w:rsidR="004E0AA8" w:rsidRDefault="004E0AA8" w:rsidP="001E63D2">
            <w:pPr>
              <w:pStyle w:val="Right-alignedtext"/>
              <w:rPr>
                <w:color w:val="000000" w:themeColor="text1"/>
                <w:sz w:val="20"/>
              </w:rPr>
            </w:pPr>
          </w:p>
          <w:p w14:paraId="640EBEB3" w14:textId="77777777" w:rsidR="004E0AA8" w:rsidRPr="004E0AA8" w:rsidRDefault="004E0AA8" w:rsidP="004E0AA8"/>
          <w:p w14:paraId="154B4306" w14:textId="77777777" w:rsidR="004E0AA8" w:rsidRPr="004E0AA8" w:rsidRDefault="004E0AA8" w:rsidP="004E0AA8"/>
          <w:p w14:paraId="6078A43D" w14:textId="0356F35B" w:rsidR="004E0AA8" w:rsidRDefault="004E0AA8" w:rsidP="004E0AA8"/>
          <w:p w14:paraId="39C2AA0C" w14:textId="77777777" w:rsidR="001E7EBF" w:rsidRPr="004E0AA8" w:rsidRDefault="001E7EBF" w:rsidP="004E0AA8">
            <w:pPr>
              <w:jc w:val="right"/>
            </w:pPr>
          </w:p>
        </w:tc>
        <w:tc>
          <w:tcPr>
            <w:tcW w:w="866" w:type="dxa"/>
            <w:shd w:val="clear" w:color="auto" w:fill="auto"/>
          </w:tcPr>
          <w:p w14:paraId="74965A3B" w14:textId="77777777" w:rsidR="001E7EBF" w:rsidRPr="004E0AA8" w:rsidRDefault="0063560D" w:rsidP="00CC6BF2">
            <w:pPr>
              <w:pStyle w:val="Heading2"/>
              <w:jc w:val="righ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>To</w:t>
            </w:r>
          </w:p>
        </w:tc>
        <w:tc>
          <w:tcPr>
            <w:tcW w:w="3367" w:type="dxa"/>
            <w:shd w:val="clear" w:color="auto" w:fill="auto"/>
          </w:tcPr>
          <w:p w14:paraId="27E527CB" w14:textId="77777777" w:rsidR="00502EE3" w:rsidRDefault="00705A9E" w:rsidP="0014660F">
            <w:pPr>
              <w:pStyle w:val="Right-alignedtex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Dr Michelle Haywood</w:t>
            </w:r>
          </w:p>
          <w:p w14:paraId="5EADD95E" w14:textId="77777777" w:rsidR="00502EE3" w:rsidRPr="004E0AA8" w:rsidRDefault="00502EE3" w:rsidP="00502EE3">
            <w:pPr>
              <w:pStyle w:val="Right-alignedtext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c/o </w:t>
            </w:r>
            <w:r w:rsidRPr="004E0AA8">
              <w:rPr>
                <w:color w:val="000000" w:themeColor="text1"/>
                <w:sz w:val="20"/>
              </w:rPr>
              <w:t>Legislative Buildings</w:t>
            </w:r>
          </w:p>
          <w:p w14:paraId="41A3BC10" w14:textId="19B8B96A" w:rsidR="009D544A" w:rsidRPr="004E0AA8" w:rsidRDefault="009D544A" w:rsidP="0014660F">
            <w:pPr>
              <w:pStyle w:val="Right-alignedtext"/>
              <w:rPr>
                <w:color w:val="000000" w:themeColor="text1"/>
                <w:sz w:val="20"/>
              </w:rPr>
            </w:pPr>
            <w:r w:rsidRPr="004E0AA8">
              <w:rPr>
                <w:color w:val="000000" w:themeColor="text1"/>
                <w:sz w:val="20"/>
              </w:rPr>
              <w:t xml:space="preserve"> </w:t>
            </w:r>
          </w:p>
          <w:p w14:paraId="74965A40" w14:textId="524BB6D2" w:rsidR="001E7EBF" w:rsidRPr="004E0AA8" w:rsidRDefault="001E7EBF" w:rsidP="002A52A6">
            <w:pPr>
              <w:pStyle w:val="Right-alignedtext"/>
              <w:rPr>
                <w:color w:val="000000" w:themeColor="text1"/>
                <w:sz w:val="20"/>
              </w:rPr>
            </w:pPr>
          </w:p>
        </w:tc>
      </w:tr>
    </w:tbl>
    <w:p w14:paraId="74965A42" w14:textId="5C4F8657" w:rsidR="00954EF9" w:rsidRPr="004E0AA8" w:rsidRDefault="00954EF9" w:rsidP="004F202D">
      <w:pPr>
        <w:rPr>
          <w:color w:val="000000" w:themeColor="tex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6377"/>
        <w:gridCol w:w="1845"/>
        <w:gridCol w:w="1858"/>
      </w:tblGrid>
      <w:tr w:rsidR="00705A9E" w:rsidRPr="004E0AA8" w14:paraId="74965A49" w14:textId="77777777" w:rsidTr="00F364CD">
        <w:trPr>
          <w:cantSplit/>
          <w:trHeight w:val="216"/>
        </w:trPr>
        <w:tc>
          <w:tcPr>
            <w:tcW w:w="637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6" w14:textId="5797D67C" w:rsidR="00705A9E" w:rsidRPr="004E0AA8" w:rsidRDefault="00705A9E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  <w:r w:rsidRPr="004E0AA8">
              <w:rPr>
                <w:b/>
                <w:color w:val="000000" w:themeColor="text1"/>
                <w:sz w:val="22"/>
              </w:rPr>
              <w:t>Supplier Details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7" w14:textId="77777777" w:rsidR="00705A9E" w:rsidRPr="004E0AA8" w:rsidRDefault="00705A9E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  <w:r w:rsidRPr="004E0AA8">
              <w:rPr>
                <w:b/>
                <w:color w:val="000000" w:themeColor="text1"/>
                <w:sz w:val="22"/>
              </w:rPr>
              <w:t>Sales Period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8" w14:textId="77777777" w:rsidR="00705A9E" w:rsidRPr="004E0AA8" w:rsidRDefault="00705A9E" w:rsidP="001E63D2">
            <w:pPr>
              <w:pStyle w:val="Heading2"/>
              <w:rPr>
                <w:b/>
                <w:color w:val="000000" w:themeColor="text1"/>
                <w:sz w:val="22"/>
              </w:rPr>
            </w:pPr>
            <w:r w:rsidRPr="004E0AA8">
              <w:rPr>
                <w:b/>
                <w:color w:val="000000" w:themeColor="text1"/>
                <w:sz w:val="22"/>
              </w:rPr>
              <w:t>Government Order</w:t>
            </w:r>
          </w:p>
        </w:tc>
      </w:tr>
      <w:tr w:rsidR="00F23482" w:rsidRPr="004E0AA8" w14:paraId="74965A4D" w14:textId="77777777" w:rsidTr="00F258BD">
        <w:trPr>
          <w:cantSplit/>
          <w:trHeight w:val="332"/>
        </w:trPr>
        <w:tc>
          <w:tcPr>
            <w:tcW w:w="6377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A" w14:textId="52CDDFDA" w:rsidR="00F23482" w:rsidRPr="004E0AA8" w:rsidRDefault="00502EE3" w:rsidP="00502EE3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4"/>
              </w:rPr>
              <w:t>Dr Michelle Haywood</w:t>
            </w:r>
          </w:p>
        </w:tc>
        <w:tc>
          <w:tcPr>
            <w:tcW w:w="184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B" w14:textId="76ED4636" w:rsidR="00F23482" w:rsidRPr="004E0AA8" w:rsidRDefault="004E0AA8" w:rsidP="00D66913">
            <w:pPr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 xml:space="preserve">EOY </w:t>
            </w:r>
            <w:r w:rsidR="009D544A" w:rsidRPr="004E0AA8">
              <w:rPr>
                <w:color w:val="000000" w:themeColor="text1"/>
                <w:sz w:val="20"/>
              </w:rPr>
              <w:t>202</w:t>
            </w:r>
            <w:r w:rsidR="00D66913">
              <w:rPr>
                <w:color w:val="000000" w:themeColor="text1"/>
                <w:sz w:val="20"/>
              </w:rPr>
              <w:t>3-24</w:t>
            </w:r>
          </w:p>
        </w:tc>
        <w:tc>
          <w:tcPr>
            <w:tcW w:w="18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C" w14:textId="21E09F0E" w:rsidR="002E5B58" w:rsidRPr="004E0AA8" w:rsidRDefault="00D66913" w:rsidP="00705A9E">
            <w:pPr>
              <w:rPr>
                <w:strike/>
                <w:color w:val="000000" w:themeColor="text1"/>
                <w:sz w:val="20"/>
              </w:rPr>
            </w:pPr>
            <w:sdt>
              <w:sdtPr>
                <w:rPr>
                  <w:color w:val="000000" w:themeColor="text1"/>
                  <w:sz w:val="22"/>
                </w:rPr>
                <w:alias w:val="PO Ref"/>
                <w:tag w:val="CustomerID"/>
                <w:id w:val="-660996057"/>
                <w:placeholder>
                  <w:docPart w:val="397FBE7D8BAA485D8407F1771C55D44E"/>
                </w:placeholder>
                <w:dataBinding w:prefixMappings="xmlns:ns0='http://schemas.microsoft.com/office/2006/metadata/properties' xmlns:ns1='http://www.w3.org/2001/XMLSchema-instance' xmlns:ns2='314612e8-b08c-40d9-8ed7-f91aa2fcc65e' xmlns:ns3='http://schemas.microsoft.com/sharepoint/v3/fields' xmlns:ns4='http://schemas.microsoft.com/sharepoint/v3' " w:xpath="/ns0:properties[1]/documentManagement[1]/ns4:CustomerID[1]" w:storeItemID="{50174FAD-A68A-4A5A-BFF6-DFAA3B443ED6}"/>
                <w:text/>
              </w:sdtPr>
              <w:sdtEndPr/>
              <w:sdtContent>
                <w:r w:rsidR="00D828D7" w:rsidRPr="00705A9E">
                  <w:rPr>
                    <w:color w:val="000000" w:themeColor="text1"/>
                    <w:sz w:val="22"/>
                  </w:rPr>
                  <w:t>Souv202</w:t>
                </w:r>
                <w:r w:rsidR="00705A9E" w:rsidRPr="00705A9E">
                  <w:rPr>
                    <w:color w:val="000000" w:themeColor="text1"/>
                    <w:sz w:val="22"/>
                  </w:rPr>
                  <w:t>3</w:t>
                </w:r>
                <w:r w:rsidR="00D828D7" w:rsidRPr="00705A9E">
                  <w:rPr>
                    <w:color w:val="000000" w:themeColor="text1"/>
                    <w:sz w:val="22"/>
                  </w:rPr>
                  <w:t>-</w:t>
                </w:r>
                <w:r w:rsidR="00705A9E" w:rsidRPr="00705A9E">
                  <w:rPr>
                    <w:color w:val="000000" w:themeColor="text1"/>
                    <w:sz w:val="22"/>
                  </w:rPr>
                  <w:t>RD-1</w:t>
                </w:r>
              </w:sdtContent>
            </w:sdt>
          </w:p>
        </w:tc>
      </w:tr>
    </w:tbl>
    <w:p w14:paraId="74965A4E" w14:textId="77777777" w:rsidR="009C1689" w:rsidRPr="004E0AA8" w:rsidRDefault="009C1689" w:rsidP="00F56369">
      <w:pPr>
        <w:rPr>
          <w:color w:val="000000" w:themeColor="tex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64"/>
        <w:gridCol w:w="5258"/>
        <w:gridCol w:w="1979"/>
        <w:gridCol w:w="1779"/>
      </w:tblGrid>
      <w:tr w:rsidR="004E0AA8" w:rsidRPr="004E0AA8" w14:paraId="74965A52" w14:textId="182DE453" w:rsidTr="00502EE3">
        <w:trPr>
          <w:cantSplit/>
          <w:trHeight w:val="216"/>
        </w:trPr>
        <w:tc>
          <w:tcPr>
            <w:tcW w:w="1064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F" w14:textId="77777777" w:rsidR="0014660F" w:rsidRPr="004E0AA8" w:rsidRDefault="0014660F" w:rsidP="001E63D2">
            <w:pPr>
              <w:pStyle w:val="Heading2"/>
              <w:rPr>
                <w:b/>
                <w:color w:val="000000" w:themeColor="text1"/>
                <w:sz w:val="24"/>
              </w:rPr>
            </w:pPr>
            <w:r w:rsidRPr="004E0AA8">
              <w:rPr>
                <w:b/>
                <w:color w:val="000000" w:themeColor="text1"/>
                <w:sz w:val="24"/>
              </w:rPr>
              <w:t>Qty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0" w14:textId="77777777" w:rsidR="0014660F" w:rsidRPr="004E0AA8" w:rsidRDefault="0014660F" w:rsidP="001E63D2">
            <w:pPr>
              <w:pStyle w:val="Heading2"/>
              <w:rPr>
                <w:b/>
                <w:color w:val="000000" w:themeColor="text1"/>
                <w:sz w:val="24"/>
              </w:rPr>
            </w:pPr>
            <w:r w:rsidRPr="004E0AA8">
              <w:rPr>
                <w:b/>
                <w:color w:val="000000" w:themeColor="text1"/>
                <w:sz w:val="24"/>
              </w:rPr>
              <w:t>Description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1" w14:textId="77777777" w:rsidR="0014660F" w:rsidRPr="004E0AA8" w:rsidRDefault="0014660F" w:rsidP="008150BF">
            <w:pPr>
              <w:pStyle w:val="Heading2"/>
              <w:jc w:val="right"/>
              <w:rPr>
                <w:b/>
                <w:color w:val="000000" w:themeColor="text1"/>
                <w:sz w:val="24"/>
              </w:rPr>
            </w:pPr>
            <w:r w:rsidRPr="004E0AA8">
              <w:rPr>
                <w:b/>
                <w:color w:val="000000" w:themeColor="text1"/>
                <w:sz w:val="24"/>
              </w:rPr>
              <w:t>Sale Price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39CFB3A" w14:textId="41AFA591" w:rsidR="0014660F" w:rsidRPr="004E0AA8" w:rsidRDefault="008150BF" w:rsidP="008150BF">
            <w:pPr>
              <w:pStyle w:val="Heading2"/>
              <w:jc w:val="right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Line Total</w:t>
            </w:r>
          </w:p>
        </w:tc>
      </w:tr>
      <w:tr w:rsidR="004E0AA8" w:rsidRPr="004E0AA8" w14:paraId="74965A56" w14:textId="285EA6F4" w:rsidTr="00502EE3">
        <w:trPr>
          <w:cantSplit/>
          <w:trHeight w:val="216"/>
        </w:trPr>
        <w:tc>
          <w:tcPr>
            <w:tcW w:w="106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4965A53" w14:textId="676168CC" w:rsidR="0014660F" w:rsidRPr="004E0AA8" w:rsidRDefault="00705A9E" w:rsidP="00AA16FA">
            <w:pPr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1</w:t>
            </w:r>
          </w:p>
        </w:tc>
        <w:tc>
          <w:tcPr>
            <w:tcW w:w="525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14:paraId="74965A54" w14:textId="469FABAF" w:rsidR="0014660F" w:rsidRPr="00502EE3" w:rsidRDefault="00502EE3" w:rsidP="00705A9E">
            <w:pPr>
              <w:pStyle w:val="Right-alignedtext"/>
              <w:jc w:val="left"/>
              <w:rPr>
                <w:color w:val="000000" w:themeColor="text1"/>
                <w:sz w:val="24"/>
              </w:rPr>
            </w:pPr>
            <w:r w:rsidRPr="00502EE3">
              <w:rPr>
                <w:color w:val="000000" w:themeColor="text1"/>
                <w:sz w:val="24"/>
              </w:rPr>
              <w:t>Revisiting the Monas Queen III</w:t>
            </w:r>
          </w:p>
        </w:tc>
        <w:tc>
          <w:tcPr>
            <w:tcW w:w="19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</w:tcPr>
          <w:p w14:paraId="74965A55" w14:textId="3A631888" w:rsidR="0014660F" w:rsidRPr="004E0AA8" w:rsidRDefault="0014660F" w:rsidP="00502EE3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color w:val="000000" w:themeColor="text1"/>
                <w:sz w:val="24"/>
              </w:rPr>
              <w:t>£</w:t>
            </w:r>
            <w:r w:rsidR="00502EE3">
              <w:rPr>
                <w:color w:val="000000" w:themeColor="text1"/>
                <w:sz w:val="24"/>
              </w:rPr>
              <w:t>30.00</w:t>
            </w:r>
          </w:p>
        </w:tc>
        <w:tc>
          <w:tcPr>
            <w:tcW w:w="17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37B209" w14:textId="75DA4E2C" w:rsidR="0014660F" w:rsidRPr="004E0AA8" w:rsidRDefault="008150BF" w:rsidP="008150BF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color w:val="000000" w:themeColor="text1"/>
                <w:sz w:val="24"/>
              </w:rPr>
              <w:t>£</w:t>
            </w:r>
            <w:r>
              <w:rPr>
                <w:color w:val="000000" w:themeColor="text1"/>
                <w:sz w:val="24"/>
              </w:rPr>
              <w:t>30.00</w:t>
            </w:r>
          </w:p>
        </w:tc>
      </w:tr>
      <w:tr w:rsidR="004E0AA8" w:rsidRPr="004E0AA8" w14:paraId="25EA1D9C" w14:textId="77777777" w:rsidTr="00502EE3">
        <w:trPr>
          <w:cantSplit/>
          <w:trHeight w:val="216"/>
        </w:trPr>
        <w:tc>
          <w:tcPr>
            <w:tcW w:w="8301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2F2942A0" w14:textId="0A3D86A8" w:rsidR="00AF3FDB" w:rsidRPr="004E0AA8" w:rsidRDefault="00AF3FDB" w:rsidP="002A52A6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SUBTOTAL</w:t>
            </w:r>
          </w:p>
        </w:tc>
        <w:tc>
          <w:tcPr>
            <w:tcW w:w="17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CEDB29D" w14:textId="04811408" w:rsidR="00AF3FDB" w:rsidRPr="004E0AA8" w:rsidRDefault="00017EE2" w:rsidP="00502EE3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color w:val="000000" w:themeColor="text1"/>
                <w:sz w:val="24"/>
              </w:rPr>
              <w:t>£</w:t>
            </w:r>
            <w:r w:rsidR="00502EE3">
              <w:rPr>
                <w:color w:val="000000" w:themeColor="text1"/>
                <w:sz w:val="24"/>
              </w:rPr>
              <w:t>30.00</w:t>
            </w:r>
          </w:p>
        </w:tc>
      </w:tr>
      <w:tr w:rsidR="004E0AA8" w:rsidRPr="004E0AA8" w14:paraId="2C2052E8" w14:textId="77777777" w:rsidTr="00502EE3">
        <w:trPr>
          <w:cantSplit/>
          <w:trHeight w:val="216"/>
        </w:trPr>
        <w:tc>
          <w:tcPr>
            <w:tcW w:w="8301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4CCD108E" w14:textId="085337E9" w:rsidR="00AF3FDB" w:rsidRPr="004E0AA8" w:rsidRDefault="00AF3FDB" w:rsidP="002A52A6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COMMISSION @ 20%</w:t>
            </w:r>
          </w:p>
        </w:tc>
        <w:tc>
          <w:tcPr>
            <w:tcW w:w="177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20104C1" w14:textId="7EB1F08C" w:rsidR="00AF3FDB" w:rsidRPr="004E0AA8" w:rsidRDefault="00AF3FDB" w:rsidP="00502EE3">
            <w:pPr>
              <w:pStyle w:val="Right-alignedtext"/>
              <w:rPr>
                <w:color w:val="000000" w:themeColor="text1"/>
                <w:sz w:val="24"/>
              </w:rPr>
            </w:pPr>
            <w:r w:rsidRPr="004E0AA8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£</w:t>
            </w:r>
            <w:r w:rsidR="00502EE3">
              <w:rPr>
                <w:rFonts w:cstheme="minorHAnsi"/>
                <w:iCs/>
                <w:color w:val="000000" w:themeColor="text1"/>
                <w:sz w:val="24"/>
                <w:lang w:eastAsia="en-GB"/>
              </w:rPr>
              <w:t>6.00</w:t>
            </w:r>
          </w:p>
        </w:tc>
      </w:tr>
    </w:tbl>
    <w:p w14:paraId="0FBADE99" w14:textId="35113E08" w:rsidR="002A52A6" w:rsidRPr="004E0AA8" w:rsidRDefault="00F258BD" w:rsidP="00F258BD">
      <w:pPr>
        <w:pStyle w:val="ContactInfo"/>
        <w:spacing w:before="120"/>
        <w:jc w:val="left"/>
        <w:rPr>
          <w:b/>
          <w:color w:val="000000" w:themeColor="text1"/>
          <w:sz w:val="24"/>
        </w:rPr>
      </w:pPr>
      <w:r w:rsidRPr="004E0AA8">
        <w:rPr>
          <w:b/>
          <w:color w:val="000000" w:themeColor="text1"/>
          <w:sz w:val="24"/>
        </w:rPr>
        <w:t xml:space="preserve">Payment will be made against a Government Order. </w:t>
      </w:r>
    </w:p>
    <w:p w14:paraId="0EFA3A8C" w14:textId="0412A90B" w:rsidR="002A52A6" w:rsidRPr="004E0AA8" w:rsidRDefault="00F258BD" w:rsidP="00F258BD">
      <w:pPr>
        <w:pStyle w:val="ContactInfo"/>
        <w:spacing w:before="120"/>
        <w:jc w:val="left"/>
        <w:rPr>
          <w:b/>
          <w:color w:val="000000" w:themeColor="text1"/>
          <w:sz w:val="24"/>
        </w:rPr>
      </w:pPr>
      <w:r w:rsidRPr="004E0AA8">
        <w:rPr>
          <w:b/>
          <w:color w:val="000000" w:themeColor="text1"/>
          <w:sz w:val="24"/>
        </w:rPr>
        <w:t xml:space="preserve">Please invoice for the items sold (sale price less 20%) and include </w:t>
      </w:r>
      <w:r w:rsidR="009D544A" w:rsidRPr="004E0AA8">
        <w:rPr>
          <w:b/>
          <w:color w:val="000000" w:themeColor="text1"/>
          <w:sz w:val="24"/>
        </w:rPr>
        <w:t>the</w:t>
      </w:r>
      <w:r w:rsidRPr="004E0AA8">
        <w:rPr>
          <w:b/>
          <w:color w:val="000000" w:themeColor="text1"/>
          <w:sz w:val="24"/>
        </w:rPr>
        <w:t xml:space="preserve"> </w:t>
      </w:r>
      <w:r w:rsidR="002A52A6" w:rsidRPr="004E0AA8">
        <w:rPr>
          <w:b/>
          <w:color w:val="000000" w:themeColor="text1"/>
          <w:sz w:val="24"/>
        </w:rPr>
        <w:t>Bank Account details for payment</w:t>
      </w:r>
      <w:r w:rsidRPr="004E0AA8">
        <w:rPr>
          <w:b/>
          <w:color w:val="000000" w:themeColor="text1"/>
          <w:sz w:val="24"/>
        </w:rPr>
        <w:t xml:space="preserve"> on the invoice</w:t>
      </w:r>
      <w:r w:rsidR="002A52A6" w:rsidRPr="004E0AA8">
        <w:rPr>
          <w:b/>
          <w:color w:val="000000" w:themeColor="text1"/>
          <w:sz w:val="24"/>
        </w:rPr>
        <w:t>:</w:t>
      </w:r>
    </w:p>
    <w:p w14:paraId="30A4D1B8" w14:textId="77777777" w:rsidR="002A52A6" w:rsidRPr="004E0AA8" w:rsidRDefault="002A52A6" w:rsidP="002A52A6">
      <w:pPr>
        <w:pStyle w:val="ContactInfo"/>
        <w:spacing w:before="120"/>
        <w:jc w:val="left"/>
        <w:rPr>
          <w:color w:val="000000" w:themeColor="text1"/>
          <w:sz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4E0AA8" w:rsidRPr="004E0AA8" w14:paraId="0BB2DC53" w14:textId="77777777" w:rsidTr="004E0AA8">
        <w:trPr>
          <w:trHeight w:val="373"/>
        </w:trPr>
        <w:tc>
          <w:tcPr>
            <w:tcW w:w="3794" w:type="dxa"/>
          </w:tcPr>
          <w:p w14:paraId="3E0E56E9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  <w:r w:rsidRPr="004E0AA8">
              <w:rPr>
                <w:color w:val="000000" w:themeColor="text1"/>
                <w:sz w:val="24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7290508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</w:p>
        </w:tc>
      </w:tr>
      <w:tr w:rsidR="004E0AA8" w:rsidRPr="004E0AA8" w14:paraId="47ABD47A" w14:textId="77777777" w:rsidTr="004E0AA8">
        <w:trPr>
          <w:trHeight w:val="373"/>
        </w:trPr>
        <w:tc>
          <w:tcPr>
            <w:tcW w:w="3794" w:type="dxa"/>
          </w:tcPr>
          <w:p w14:paraId="67BB1C83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  <w:r w:rsidRPr="004E0AA8">
              <w:rPr>
                <w:color w:val="000000" w:themeColor="text1"/>
                <w:sz w:val="24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1041CEEB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</w:p>
        </w:tc>
      </w:tr>
      <w:tr w:rsidR="004E0AA8" w:rsidRPr="004E0AA8" w14:paraId="6A269CF6" w14:textId="77777777" w:rsidTr="004E0AA8">
        <w:trPr>
          <w:trHeight w:val="373"/>
        </w:trPr>
        <w:tc>
          <w:tcPr>
            <w:tcW w:w="3794" w:type="dxa"/>
          </w:tcPr>
          <w:p w14:paraId="2603349F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  <w:r w:rsidRPr="004E0AA8">
              <w:rPr>
                <w:color w:val="000000" w:themeColor="text1"/>
                <w:sz w:val="24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64068B9B" w14:textId="77777777" w:rsidR="002A52A6" w:rsidRPr="004E0AA8" w:rsidRDefault="002A52A6" w:rsidP="004E0AA8">
            <w:pPr>
              <w:spacing w:before="60" w:after="60"/>
              <w:rPr>
                <w:color w:val="000000" w:themeColor="text1"/>
                <w:sz w:val="24"/>
                <w:szCs w:val="18"/>
              </w:rPr>
            </w:pPr>
          </w:p>
        </w:tc>
      </w:tr>
    </w:tbl>
    <w:p w14:paraId="66607988" w14:textId="0829BA61" w:rsidR="002A52A6" w:rsidRPr="004E0AA8" w:rsidRDefault="004E0AA8" w:rsidP="002A52A6">
      <w:pPr>
        <w:pStyle w:val="ContactInfo"/>
        <w:jc w:val="lef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br w:type="textWrapping" w:clear="all"/>
      </w:r>
    </w:p>
    <w:p w14:paraId="74965A91" w14:textId="77777777" w:rsidR="00FA0A90" w:rsidRPr="004E0AA8" w:rsidRDefault="00FA0A90" w:rsidP="002A52A6">
      <w:pPr>
        <w:pStyle w:val="ContactInfo"/>
        <w:jc w:val="left"/>
        <w:rPr>
          <w:color w:val="000000" w:themeColor="text1"/>
          <w:sz w:val="20"/>
        </w:rPr>
      </w:pPr>
    </w:p>
    <w:sectPr w:rsidR="00FA0A90" w:rsidRPr="004E0AA8" w:rsidSect="0083202F">
      <w:footerReference w:type="default" r:id="rId12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965A94" w14:textId="77777777" w:rsidR="00657593" w:rsidRDefault="00657593" w:rsidP="00C67F35">
      <w:r>
        <w:separator/>
      </w:r>
    </w:p>
  </w:endnote>
  <w:endnote w:type="continuationSeparator" w:id="0">
    <w:p w14:paraId="74965A95" w14:textId="77777777" w:rsidR="00657593" w:rsidRDefault="0065759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BADDB" w14:textId="4F2DDD14" w:rsidR="004E0AA8" w:rsidRPr="004E0AA8" w:rsidRDefault="00D66913" w:rsidP="004E0AA8">
    <w:pPr>
      <w:pStyle w:val="ContactInfo"/>
      <w:rPr>
        <w:sz w:val="28"/>
      </w:rPr>
    </w:pPr>
    <w:hyperlink r:id="rId1" w:history="1">
      <w:r w:rsidR="004E0AA8" w:rsidRPr="00465F4E">
        <w:rPr>
          <w:rStyle w:val="Hyperlink"/>
          <w:sz w:val="28"/>
        </w:rPr>
        <w:t>enquiries@tynwald.org.im</w:t>
      </w:r>
    </w:hyperlink>
    <w:r w:rsidR="004E0AA8" w:rsidRPr="00465F4E">
      <w:rPr>
        <w:sz w:val="28"/>
      </w:rPr>
      <w:tab/>
    </w:r>
    <w:r w:rsidR="004E0AA8">
      <w:rPr>
        <w:sz w:val="28"/>
      </w:rPr>
      <w:tab/>
    </w:r>
    <w:r w:rsidR="004E0AA8">
      <w:rPr>
        <w:sz w:val="28"/>
      </w:rPr>
      <w:tab/>
    </w:r>
    <w:r w:rsidR="004E0AA8">
      <w:rPr>
        <w:sz w:val="28"/>
      </w:rPr>
      <w:tab/>
    </w:r>
    <w:r w:rsidR="004E0AA8" w:rsidRPr="00465F4E">
      <w:rPr>
        <w:sz w:val="28"/>
      </w:rPr>
      <w:tab/>
      <w:t>Tel: 01624 685500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65A92" w14:textId="77777777" w:rsidR="00657593" w:rsidRDefault="00657593" w:rsidP="00C67F35">
      <w:r>
        <w:separator/>
      </w:r>
    </w:p>
  </w:footnote>
  <w:footnote w:type="continuationSeparator" w:id="0">
    <w:p w14:paraId="74965A93" w14:textId="77777777" w:rsidR="00657593" w:rsidRDefault="00657593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5" type="#_x0000_t75" alt="Logo placeholder" style="width:67.5pt;height:33.75pt" o:bullet="t">
        <v:imagedata r:id="rId1" o:title="template_logo"/>
      </v:shape>
    </w:pict>
  </w:numPicBullet>
  <w:abstractNum w:abstractNumId="0" w15:restartNumberingAfterBreak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F2"/>
    <w:rsid w:val="00010191"/>
    <w:rsid w:val="00017EE2"/>
    <w:rsid w:val="000406A7"/>
    <w:rsid w:val="00041B4A"/>
    <w:rsid w:val="00064C19"/>
    <w:rsid w:val="000653AC"/>
    <w:rsid w:val="00077685"/>
    <w:rsid w:val="000E042A"/>
    <w:rsid w:val="000F6B47"/>
    <w:rsid w:val="000F7D4F"/>
    <w:rsid w:val="00140EA0"/>
    <w:rsid w:val="0014660F"/>
    <w:rsid w:val="001730EB"/>
    <w:rsid w:val="001E4A8B"/>
    <w:rsid w:val="001E63D2"/>
    <w:rsid w:val="001E7EBF"/>
    <w:rsid w:val="001F0F9F"/>
    <w:rsid w:val="00202E66"/>
    <w:rsid w:val="002523E9"/>
    <w:rsid w:val="002A52A6"/>
    <w:rsid w:val="002E5B58"/>
    <w:rsid w:val="002F6035"/>
    <w:rsid w:val="00304275"/>
    <w:rsid w:val="00311C97"/>
    <w:rsid w:val="003272DA"/>
    <w:rsid w:val="0035067A"/>
    <w:rsid w:val="0035293A"/>
    <w:rsid w:val="003C7693"/>
    <w:rsid w:val="003D5A7B"/>
    <w:rsid w:val="003E5FCD"/>
    <w:rsid w:val="003F4F29"/>
    <w:rsid w:val="003F666C"/>
    <w:rsid w:val="00441785"/>
    <w:rsid w:val="00442CDA"/>
    <w:rsid w:val="0045588D"/>
    <w:rsid w:val="004559DB"/>
    <w:rsid w:val="004E0AA8"/>
    <w:rsid w:val="004F202D"/>
    <w:rsid w:val="00502EE3"/>
    <w:rsid w:val="005209B5"/>
    <w:rsid w:val="00521569"/>
    <w:rsid w:val="00585539"/>
    <w:rsid w:val="005865E7"/>
    <w:rsid w:val="00593F56"/>
    <w:rsid w:val="0063560D"/>
    <w:rsid w:val="00657593"/>
    <w:rsid w:val="00661E2D"/>
    <w:rsid w:val="00704C33"/>
    <w:rsid w:val="00705699"/>
    <w:rsid w:val="00705A9E"/>
    <w:rsid w:val="0074787C"/>
    <w:rsid w:val="00755F57"/>
    <w:rsid w:val="007B38EB"/>
    <w:rsid w:val="007F242B"/>
    <w:rsid w:val="008150BF"/>
    <w:rsid w:val="008171B1"/>
    <w:rsid w:val="00820427"/>
    <w:rsid w:val="0083202F"/>
    <w:rsid w:val="00840401"/>
    <w:rsid w:val="0087303B"/>
    <w:rsid w:val="008C5A0E"/>
    <w:rsid w:val="008E45DF"/>
    <w:rsid w:val="00932579"/>
    <w:rsid w:val="00953D43"/>
    <w:rsid w:val="00954EF9"/>
    <w:rsid w:val="00975420"/>
    <w:rsid w:val="00976DE5"/>
    <w:rsid w:val="00987E51"/>
    <w:rsid w:val="009A0A91"/>
    <w:rsid w:val="009C1689"/>
    <w:rsid w:val="009D0ECF"/>
    <w:rsid w:val="009D544A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E499E"/>
    <w:rsid w:val="00AF3FDB"/>
    <w:rsid w:val="00B629A1"/>
    <w:rsid w:val="00B9178F"/>
    <w:rsid w:val="00C06896"/>
    <w:rsid w:val="00C50F0E"/>
    <w:rsid w:val="00C650E6"/>
    <w:rsid w:val="00C67F35"/>
    <w:rsid w:val="00C810A3"/>
    <w:rsid w:val="00CA1C8D"/>
    <w:rsid w:val="00CA4BCD"/>
    <w:rsid w:val="00CC6BF2"/>
    <w:rsid w:val="00D66913"/>
    <w:rsid w:val="00D719AB"/>
    <w:rsid w:val="00D824D4"/>
    <w:rsid w:val="00D828D7"/>
    <w:rsid w:val="00E020A7"/>
    <w:rsid w:val="00E47AE6"/>
    <w:rsid w:val="00E47F00"/>
    <w:rsid w:val="00E97E88"/>
    <w:rsid w:val="00EB4F05"/>
    <w:rsid w:val="00ED5BBA"/>
    <w:rsid w:val="00F0056E"/>
    <w:rsid w:val="00F1654D"/>
    <w:rsid w:val="00F23482"/>
    <w:rsid w:val="00F258BD"/>
    <w:rsid w:val="00F432C7"/>
    <w:rsid w:val="00F45F0F"/>
    <w:rsid w:val="00F56369"/>
    <w:rsid w:val="00F77FBF"/>
    <w:rsid w:val="00F81ADF"/>
    <w:rsid w:val="00FA0A90"/>
    <w:rsid w:val="00FA0D3A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4965A2C"/>
  <w15:docId w15:val="{A689FF1A-CA0D-419B-A0B7-F6D119BB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  <w:style w:type="character" w:styleId="Hyperlink">
    <w:name w:val="Hyperlink"/>
    <w:basedOn w:val="DefaultParagraphFont"/>
    <w:semiHidden/>
    <w:unhideWhenUsed/>
    <w:rsid w:val="009D54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0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nquiries@tynwald.org.i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  <w:docPart>
      <w:docPartPr>
        <w:name w:val="397FBE7D8BAA485D8407F1771C55D4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606C2-460B-421B-9170-C618652C8BAD}"/>
      </w:docPartPr>
      <w:docPartBody>
        <w:p w:rsidR="00B3536F" w:rsidRDefault="003612E7" w:rsidP="003612E7">
          <w:pPr>
            <w:pStyle w:val="397FBE7D8BAA485D8407F1771C55D44E"/>
          </w:pPr>
          <w:r w:rsidRPr="00C8036B">
            <w:rPr>
              <w:rStyle w:val="PlaceholderText"/>
            </w:rPr>
            <w:t>[PO Ref]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3612E7"/>
    <w:rsid w:val="0044282D"/>
    <w:rsid w:val="00635588"/>
    <w:rsid w:val="006817D0"/>
    <w:rsid w:val="008565E8"/>
    <w:rsid w:val="00B3536F"/>
    <w:rsid w:val="00C34D30"/>
    <w:rsid w:val="00F8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7D60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3612E7"/>
    <w:rPr>
      <w:color w:val="808080"/>
    </w:rPr>
  </w:style>
  <w:style w:type="paragraph" w:customStyle="1" w:styleId="397FBE7D8BAA485D8407F1771C55D44E">
    <w:name w:val="397FBE7D8BAA485D8407F1771C55D44E"/>
    <w:rsid w:val="003612E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Michelle Haywood</Supplier>
    <Date_x0020_Stamp xmlns="af4025bd-eda9-4d6d-bcbe-7de91e238b29">2023-03-30T23:00:00+00:00</Date_x0020_Stamp>
    <Value xmlns="af4025bd-eda9-4d6d-bcbe-7de91e238b29">23.98</Value>
    <Review_x0020_Date xmlns="af4025bd-eda9-4d6d-bcbe-7de91e238b29" xsi:nil="true"/>
    <Doc_x0020_Date xmlns="af4025bd-eda9-4d6d-bcbe-7de91e238b29">2023-03-30T23:00:00+00:00</Doc_x0020_Date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Open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106F043A-C062-4D2A-99B9-AC714D7CEF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547EF9-A777-4851-9B7A-79B5304398C8}"/>
</file>

<file path=customXml/itemProps3.xml><?xml version="1.0" encoding="utf-8"?>
<ds:datastoreItem xmlns:ds="http://schemas.openxmlformats.org/officeDocument/2006/customXml" ds:itemID="{50174FAD-A68A-4A5A-BFF6-DFAA3B443ED6}">
  <ds:schemaRefs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f4025bd-eda9-4d6d-bcbe-7de91e238b29"/>
    <ds:schemaRef ds:uri="http://purl.org/dc/elements/1.1/"/>
    <ds:schemaRef ds:uri="http://schemas.microsoft.com/office/2006/metadata/properties"/>
    <ds:schemaRef ds:uri="http://schemas.microsoft.com/sharepoint/v3/field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Simple_Lines_Invoice_Product.dotx</Template>
  <TotalTime>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Books</dc:subject>
  <dc:creator>Ruth Eastham</dc:creator>
  <cp:lastModifiedBy>Ruth Donnelly</cp:lastModifiedBy>
  <cp:revision>5</cp:revision>
  <cp:lastPrinted>2024-01-24T12:45:00Z</cp:lastPrinted>
  <dcterms:created xsi:type="dcterms:W3CDTF">2024-01-24T12:39:00Z</dcterms:created>
  <dcterms:modified xsi:type="dcterms:W3CDTF">2024-01-24T12:47:00Z</dcterms:modified>
  <cp:contentStatus>Chased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4900</vt:r8>
  </property>
  <property fmtid="{D5CDD505-2E9C-101B-9397-08002B2CF9AE}" pid="5" name="_Source">
    <vt:lpwstr>
Element Isle
</vt:lpwstr>
  </property>
</Properties>
</file>