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74" w:type="pct"/>
        <w:tblInd w:w="-284" w:type="dxa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563"/>
        <w:gridCol w:w="1051"/>
        <w:gridCol w:w="625"/>
        <w:gridCol w:w="2829"/>
        <w:gridCol w:w="1000"/>
        <w:gridCol w:w="2564"/>
      </w:tblGrid>
      <w:tr w:rsidR="00183E7D" w:rsidRPr="00183E7D" w14:paraId="31C48D7B" w14:textId="77777777" w:rsidTr="00183E7D">
        <w:trPr>
          <w:trHeight w:val="756"/>
        </w:trPr>
        <w:tc>
          <w:tcPr>
            <w:tcW w:w="2563" w:type="dxa"/>
            <w:shd w:val="clear" w:color="auto" w:fill="auto"/>
            <w:tcMar>
              <w:top w:w="0" w:type="dxa"/>
            </w:tcMar>
          </w:tcPr>
          <w:p w14:paraId="31C48D79" w14:textId="03B8B01F" w:rsidR="00AD6E6B" w:rsidRPr="00183E7D" w:rsidRDefault="00D61E88" w:rsidP="001E63D2">
            <w:pPr>
              <w:rPr>
                <w:color w:val="1F497D" w:themeColor="text2"/>
              </w:rPr>
            </w:pPr>
            <w:r w:rsidRPr="00183E7D">
              <w:rPr>
                <w:noProof/>
                <w:color w:val="1F497D" w:themeColor="text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495A7E" wp14:editId="55211EEC">
                      <wp:simplePos x="0" y="0"/>
                      <wp:positionH relativeFrom="column">
                        <wp:posOffset>-161925</wp:posOffset>
                      </wp:positionH>
                      <wp:positionV relativeFrom="paragraph">
                        <wp:posOffset>-681990</wp:posOffset>
                      </wp:positionV>
                      <wp:extent cx="185737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203C66" w14:textId="77777777" w:rsidR="00D61E88" w:rsidRDefault="00D61E88" w:rsidP="00D61E88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200E6D5B" wp14:editId="7516B17C">
                                        <wp:extent cx="1496674" cy="2076450"/>
                                        <wp:effectExtent l="0" t="0" r="8890" b="0"/>
                                        <wp:docPr id="6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1523" cy="20831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F495A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2.75pt;margin-top:-53.7pt;width:146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" stroked="f">
                      <v:textbox style="mso-fit-shape-to-text:t">
                        <w:txbxContent>
                          <w:p w14:paraId="34203C66" w14:textId="77777777" w:rsidR="00D61E88" w:rsidRDefault="00D61E88" w:rsidP="00D61E88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00E6D5B" wp14:editId="7516B17C">
                                  <wp:extent cx="1496674" cy="2076450"/>
                                  <wp:effectExtent l="0" t="0" r="889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1523" cy="20831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069" w:type="dxa"/>
            <w:gridSpan w:val="5"/>
            <w:shd w:val="clear" w:color="auto" w:fill="auto"/>
          </w:tcPr>
          <w:sdt>
            <w:sdtPr>
              <w:rPr>
                <w:color w:val="1F497D" w:themeColor="text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31C48D7A" w14:textId="0939811D" w:rsidR="00AD6E6B" w:rsidRPr="00183E7D" w:rsidRDefault="00D86D5B" w:rsidP="00183E7D">
                <w:pPr>
                  <w:pStyle w:val="Heading1"/>
                  <w:rPr>
                    <w:color w:val="1F497D" w:themeColor="text2"/>
                    <w:sz w:val="48"/>
                  </w:rPr>
                </w:pPr>
                <w:r>
                  <w:rPr>
                    <w:color w:val="1F497D" w:themeColor="text2"/>
                  </w:rPr>
                  <w:t>NOTIFICATION OF SALES</w:t>
                </w:r>
              </w:p>
            </w:sdtContent>
          </w:sdt>
        </w:tc>
      </w:tr>
      <w:tr w:rsidR="00183E7D" w:rsidRPr="00183E7D" w14:paraId="31C48D7F" w14:textId="77777777" w:rsidTr="00183E7D">
        <w:trPr>
          <w:trHeight w:val="288"/>
        </w:trPr>
        <w:tc>
          <w:tcPr>
            <w:tcW w:w="10632" w:type="dxa"/>
            <w:gridSpan w:val="6"/>
            <w:shd w:val="clear" w:color="auto" w:fill="auto"/>
            <w:tcMar>
              <w:top w:w="0" w:type="dxa"/>
            </w:tcMar>
          </w:tcPr>
          <w:p w14:paraId="31C48D7D" w14:textId="7163CE52" w:rsidR="001A6A8D" w:rsidRPr="00183E7D" w:rsidRDefault="00CF3064" w:rsidP="001E63D2">
            <w:pPr>
              <w:pStyle w:val="Right-alignedtext"/>
              <w:rPr>
                <w:color w:val="1F497D" w:themeColor="text2"/>
              </w:rPr>
            </w:pPr>
            <w:sdt>
              <w:sdtPr>
                <w:rPr>
                  <w:color w:val="1F497D" w:themeColor="text2"/>
                </w:rPr>
                <w:alias w:val="Date"/>
                <w:tag w:val="Date"/>
                <w:id w:val="1328609071"/>
                <w:placeholder>
                  <w:docPart w:val="6D737BE0F497405780607DDCA6B59922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1F497D" w:themeColor="text2"/>
                  </w:rPr>
                  <w:t>March 31, 2023</w:t>
                </w:r>
              </w:sdtContent>
            </w:sdt>
          </w:p>
          <w:p w14:paraId="31C48D7E" w14:textId="24AD904D" w:rsidR="001A6A8D" w:rsidRPr="00183E7D" w:rsidRDefault="001A6A8D" w:rsidP="00D61E88">
            <w:pPr>
              <w:pStyle w:val="Right-alignedtext"/>
              <w:jc w:val="center"/>
              <w:rPr>
                <w:color w:val="1F497D" w:themeColor="text2"/>
              </w:rPr>
            </w:pPr>
          </w:p>
        </w:tc>
      </w:tr>
      <w:tr w:rsidR="00183E7D" w:rsidRPr="00183E7D" w14:paraId="7ED063E8" w14:textId="77777777" w:rsidTr="00183E7D">
        <w:trPr>
          <w:trHeight w:val="288"/>
        </w:trPr>
        <w:tc>
          <w:tcPr>
            <w:tcW w:w="8068" w:type="dxa"/>
            <w:gridSpan w:val="5"/>
            <w:shd w:val="clear" w:color="auto" w:fill="auto"/>
            <w:tcMar>
              <w:top w:w="0" w:type="dxa"/>
            </w:tcMar>
          </w:tcPr>
          <w:p w14:paraId="3A9A3B38" w14:textId="77777777" w:rsidR="00DC0B1F" w:rsidRPr="00183E7D" w:rsidRDefault="00DC0B1F" w:rsidP="001E63D2">
            <w:pPr>
              <w:pStyle w:val="Slogan"/>
              <w:rPr>
                <w:color w:val="1F497D" w:themeColor="text2"/>
              </w:rPr>
            </w:pPr>
          </w:p>
        </w:tc>
        <w:tc>
          <w:tcPr>
            <w:tcW w:w="2564" w:type="dxa"/>
            <w:shd w:val="clear" w:color="auto" w:fill="auto"/>
          </w:tcPr>
          <w:p w14:paraId="49DEAE45" w14:textId="77777777" w:rsidR="00DC0B1F" w:rsidRPr="00183E7D" w:rsidRDefault="00DC0B1F" w:rsidP="001E63D2">
            <w:pPr>
              <w:pStyle w:val="Right-alignedtext"/>
              <w:rPr>
                <w:color w:val="1F497D" w:themeColor="text2"/>
              </w:rPr>
            </w:pPr>
          </w:p>
        </w:tc>
      </w:tr>
      <w:tr w:rsidR="00183E7D" w:rsidRPr="00183E7D" w14:paraId="31C48D8E" w14:textId="77777777" w:rsidTr="00183E7D">
        <w:trPr>
          <w:trHeight w:val="1155"/>
        </w:trPr>
        <w:tc>
          <w:tcPr>
            <w:tcW w:w="3614" w:type="dxa"/>
            <w:gridSpan w:val="2"/>
            <w:shd w:val="clear" w:color="auto" w:fill="auto"/>
            <w:tcMar>
              <w:top w:w="0" w:type="dxa"/>
            </w:tcMar>
          </w:tcPr>
          <w:p w14:paraId="31C48D80" w14:textId="77777777" w:rsidR="001E7EBF" w:rsidRPr="00183E7D" w:rsidRDefault="001E7EBF" w:rsidP="001E63D2">
            <w:pPr>
              <w:rPr>
                <w:color w:val="1F497D" w:themeColor="text2"/>
              </w:rPr>
            </w:pPr>
          </w:p>
        </w:tc>
        <w:tc>
          <w:tcPr>
            <w:tcW w:w="625" w:type="dxa"/>
            <w:shd w:val="clear" w:color="auto" w:fill="auto"/>
          </w:tcPr>
          <w:p w14:paraId="31C48D81" w14:textId="77777777" w:rsidR="001E7EBF" w:rsidRPr="00183E7D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183E7D">
              <w:rPr>
                <w:color w:val="1F497D" w:themeColor="text2"/>
              </w:rPr>
              <w:t>From</w:t>
            </w:r>
          </w:p>
        </w:tc>
        <w:tc>
          <w:tcPr>
            <w:tcW w:w="2829" w:type="dxa"/>
            <w:shd w:val="clear" w:color="auto" w:fill="auto"/>
          </w:tcPr>
          <w:p w14:paraId="31C48D82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Office of the Clerk of Tynwald</w:t>
            </w:r>
          </w:p>
          <w:p w14:paraId="31C48D83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Legislative Buildings</w:t>
            </w:r>
          </w:p>
          <w:p w14:paraId="31C48D84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Finch Road</w:t>
            </w:r>
          </w:p>
          <w:p w14:paraId="31C48D85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Douglas, Isle of Man</w:t>
            </w:r>
          </w:p>
          <w:p w14:paraId="31C48D86" w14:textId="77777777" w:rsidR="001E63D2" w:rsidRPr="00183E7D" w:rsidRDefault="00CC6BF2" w:rsidP="001E63D2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IM1 3PW</w:t>
            </w:r>
          </w:p>
          <w:p w14:paraId="31C48D87" w14:textId="77777777" w:rsidR="001E7EBF" w:rsidRPr="00183E7D" w:rsidRDefault="001E7EBF" w:rsidP="001E63D2">
            <w:pPr>
              <w:pStyle w:val="Right-alignedtext"/>
              <w:rPr>
                <w:color w:val="1F497D" w:themeColor="text2"/>
              </w:rPr>
            </w:pPr>
          </w:p>
        </w:tc>
        <w:tc>
          <w:tcPr>
            <w:tcW w:w="1000" w:type="dxa"/>
            <w:shd w:val="clear" w:color="auto" w:fill="auto"/>
          </w:tcPr>
          <w:p w14:paraId="31C48D88" w14:textId="77777777" w:rsidR="001E7EBF" w:rsidRPr="00183E7D" w:rsidRDefault="0063560D" w:rsidP="00CC6BF2">
            <w:pPr>
              <w:pStyle w:val="Heading2"/>
              <w:jc w:val="right"/>
              <w:rPr>
                <w:color w:val="1F497D" w:themeColor="text2"/>
              </w:rPr>
            </w:pPr>
            <w:r w:rsidRPr="00183E7D">
              <w:rPr>
                <w:color w:val="1F497D" w:themeColor="text2"/>
              </w:rPr>
              <w:t>To</w:t>
            </w:r>
          </w:p>
        </w:tc>
        <w:tc>
          <w:tcPr>
            <w:tcW w:w="2564" w:type="dxa"/>
            <w:shd w:val="clear" w:color="auto" w:fill="auto"/>
          </w:tcPr>
          <w:p w14:paraId="5FBDF9B2" w14:textId="77777777" w:rsidR="001E7EBF" w:rsidRPr="00183E7D" w:rsidRDefault="006709BC" w:rsidP="008D4953">
            <w:pPr>
              <w:pStyle w:val="Right-alignedtext"/>
              <w:rPr>
                <w:color w:val="1F497D" w:themeColor="text2"/>
                <w:sz w:val="18"/>
              </w:rPr>
            </w:pPr>
            <w:r w:rsidRPr="00183E7D">
              <w:rPr>
                <w:color w:val="1F497D" w:themeColor="text2"/>
                <w:sz w:val="18"/>
              </w:rPr>
              <w:t>John Jepson</w:t>
            </w:r>
          </w:p>
          <w:p w14:paraId="162116EE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Flat 12 Waverley Court</w:t>
            </w:r>
          </w:p>
          <w:p w14:paraId="0E796635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 xml:space="preserve">Laureston Avenue </w:t>
            </w:r>
          </w:p>
          <w:p w14:paraId="17BC9756" w14:textId="726BE5F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Douglas, Isle of Man</w:t>
            </w:r>
          </w:p>
          <w:p w14:paraId="39067311" w14:textId="77777777" w:rsidR="006709BC" w:rsidRPr="00183E7D" w:rsidRDefault="006709BC" w:rsidP="006709BC">
            <w:pPr>
              <w:pStyle w:val="NoSpacing"/>
              <w:jc w:val="right"/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</w:pPr>
            <w:r w:rsidRPr="00183E7D">
              <w:rPr>
                <w:rFonts w:eastAsia="Times New Roman" w:cs="Times New Roman"/>
                <w:color w:val="1F497D" w:themeColor="text2"/>
                <w:sz w:val="18"/>
                <w:szCs w:val="16"/>
                <w:lang w:val="en-US"/>
              </w:rPr>
              <w:t>IM2 3BT</w:t>
            </w:r>
          </w:p>
          <w:p w14:paraId="31C48D8D" w14:textId="7ACEE794" w:rsidR="006709BC" w:rsidRPr="00183E7D" w:rsidRDefault="006709BC" w:rsidP="008D4953">
            <w:pPr>
              <w:pStyle w:val="Right-alignedtext"/>
              <w:rPr>
                <w:color w:val="1F497D" w:themeColor="text2"/>
                <w:sz w:val="18"/>
              </w:rPr>
            </w:pPr>
          </w:p>
        </w:tc>
      </w:tr>
    </w:tbl>
    <w:p w14:paraId="31C48D8F" w14:textId="77777777" w:rsidR="00954EF9" w:rsidRPr="00183E7D" w:rsidRDefault="00954EF9" w:rsidP="004F202D">
      <w:pPr>
        <w:rPr>
          <w:color w:val="1F497D" w:themeColor="text2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521"/>
        <w:gridCol w:w="1640"/>
        <w:gridCol w:w="2937"/>
        <w:gridCol w:w="2176"/>
        <w:gridCol w:w="816"/>
      </w:tblGrid>
      <w:tr w:rsidR="00183E7D" w:rsidRPr="00183E7D" w14:paraId="5FEF0502" w14:textId="77777777" w:rsidTr="00501FE1">
        <w:trPr>
          <w:cantSplit/>
          <w:trHeight w:val="216"/>
        </w:trPr>
        <w:tc>
          <w:tcPr>
            <w:tcW w:w="25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95DC2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  <w:sz w:val="22"/>
              </w:rPr>
              <w:t>Supplier Details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1EB17F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B8C1CB2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9359E0D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8FD13D8" w14:textId="77777777" w:rsidR="00D61E88" w:rsidRPr="00183E7D" w:rsidRDefault="00D61E88" w:rsidP="00297E3E">
            <w:pPr>
              <w:pStyle w:val="Heading2"/>
              <w:rPr>
                <w:b/>
                <w:color w:val="1F497D" w:themeColor="text2"/>
              </w:rPr>
            </w:pPr>
          </w:p>
        </w:tc>
      </w:tr>
      <w:tr w:rsidR="00183E7D" w:rsidRPr="00183E7D" w14:paraId="67174547" w14:textId="77777777" w:rsidTr="00501FE1">
        <w:trPr>
          <w:cantSplit/>
          <w:trHeight w:val="216"/>
        </w:trPr>
        <w:tc>
          <w:tcPr>
            <w:tcW w:w="10321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sdt>
            <w:sdtPr>
              <w:rPr>
                <w:color w:val="1F497D" w:themeColor="text2"/>
                <w:sz w:val="28"/>
              </w:rPr>
              <w:alias w:val="Supplier"/>
              <w:tag w:val="Supplier"/>
              <w:id w:val="1054354431"/>
              <w:placeholder>
                <w:docPart w:val="3AE81194273F40AEAC2B4D6FD4B9AB7C"/>
              </w:placeholder>
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Supplier[1]" w:storeItemID="{562FBF11-1097-4686-A143-BA2AC086A074}"/>
              <w:text/>
            </w:sdtPr>
            <w:sdtEndPr/>
            <w:sdtContent>
              <w:p w14:paraId="6F9FF8C3" w14:textId="32C7BD15" w:rsidR="00D61E88" w:rsidRPr="00183E7D" w:rsidRDefault="00501FE1" w:rsidP="00297E3E">
                <w:pPr>
                  <w:rPr>
                    <w:color w:val="1F497D" w:themeColor="text2"/>
                    <w:sz w:val="22"/>
                  </w:rPr>
                </w:pPr>
                <w:r w:rsidRPr="00183E7D">
                  <w:rPr>
                    <w:color w:val="1F497D" w:themeColor="text2"/>
                    <w:sz w:val="28"/>
                    <w:lang w:val="en-GB"/>
                  </w:rPr>
                  <w:t>John Jepson</w:t>
                </w:r>
              </w:p>
            </w:sdtContent>
          </w:sdt>
        </w:tc>
      </w:tr>
    </w:tbl>
    <w:p w14:paraId="02C998FA" w14:textId="77777777" w:rsidR="00D61E88" w:rsidRPr="00183E7D" w:rsidRDefault="00D61E88" w:rsidP="00D61E88">
      <w:pPr>
        <w:rPr>
          <w:color w:val="1F497D" w:themeColor="text2"/>
        </w:rPr>
      </w:pPr>
    </w:p>
    <w:p w14:paraId="0AFE5CAE" w14:textId="77777777" w:rsidR="00D61E88" w:rsidRPr="00183E7D" w:rsidRDefault="00D61E88" w:rsidP="00D61E88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3288"/>
        <w:gridCol w:w="565"/>
        <w:gridCol w:w="4672"/>
        <w:gridCol w:w="1545"/>
      </w:tblGrid>
      <w:tr w:rsidR="00183E7D" w:rsidRPr="00183E7D" w14:paraId="21C1A35F" w14:textId="77777777" w:rsidTr="00253563">
        <w:trPr>
          <w:cantSplit/>
          <w:trHeight w:val="216"/>
        </w:trPr>
        <w:tc>
          <w:tcPr>
            <w:tcW w:w="3376" w:type="dxa"/>
          </w:tcPr>
          <w:p w14:paraId="5B3638FB" w14:textId="77777777" w:rsidR="006709BC" w:rsidRPr="00183E7D" w:rsidRDefault="006709BC" w:rsidP="00297E3E">
            <w:pPr>
              <w:pStyle w:val="Heading2"/>
              <w:spacing w:before="40" w:after="40"/>
              <w:rPr>
                <w:b/>
                <w:i/>
                <w:color w:val="1F497D" w:themeColor="text2"/>
              </w:rPr>
            </w:pPr>
            <w:r w:rsidRPr="00183E7D">
              <w:rPr>
                <w:b/>
                <w:i/>
                <w:color w:val="1F497D" w:themeColor="text2"/>
              </w:rPr>
              <w:t>Sales Period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4E7BD" w14:textId="77777777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Qty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42972551" w14:textId="47753408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Description</w:t>
            </w:r>
          </w:p>
        </w:tc>
        <w:tc>
          <w:tcPr>
            <w:tcW w:w="1566" w:type="dxa"/>
            <w:vAlign w:val="center"/>
          </w:tcPr>
          <w:p w14:paraId="3B7F67E6" w14:textId="6F3B673D" w:rsidR="006709BC" w:rsidRPr="00183E7D" w:rsidRDefault="006709BC" w:rsidP="00297E3E">
            <w:pPr>
              <w:pStyle w:val="Heading2"/>
              <w:spacing w:before="40" w:after="40"/>
              <w:rPr>
                <w:b/>
                <w:color w:val="1F497D" w:themeColor="text2"/>
              </w:rPr>
            </w:pPr>
            <w:r w:rsidRPr="00183E7D">
              <w:rPr>
                <w:b/>
                <w:color w:val="1F497D" w:themeColor="text2"/>
              </w:rPr>
              <w:t>Sale Price per item</w:t>
            </w:r>
          </w:p>
        </w:tc>
      </w:tr>
      <w:tr w:rsidR="00183E7D" w:rsidRPr="00183E7D" w14:paraId="2836CA86" w14:textId="77777777" w:rsidTr="00A1771B">
        <w:trPr>
          <w:cantSplit/>
          <w:trHeight w:val="216"/>
        </w:trPr>
        <w:tc>
          <w:tcPr>
            <w:tcW w:w="3376" w:type="dxa"/>
            <w:vAlign w:val="center"/>
          </w:tcPr>
          <w:p w14:paraId="1CA52B90" w14:textId="539F419E" w:rsidR="006709BC" w:rsidRPr="00AA5EA2" w:rsidRDefault="00CF3064" w:rsidP="006709BC">
            <w:pPr>
              <w:rPr>
                <w:color w:val="1F497D" w:themeColor="text2"/>
                <w:sz w:val="24"/>
                <w:szCs w:val="16"/>
              </w:rPr>
            </w:pPr>
            <w:r>
              <w:rPr>
                <w:color w:val="1F497D" w:themeColor="text2"/>
                <w:sz w:val="24"/>
                <w:szCs w:val="16"/>
              </w:rPr>
              <w:t>2022-2023</w:t>
            </w:r>
            <w:bookmarkStart w:id="0" w:name="_GoBack"/>
            <w:bookmarkEnd w:id="0"/>
          </w:p>
        </w:tc>
        <w:tc>
          <w:tcPr>
            <w:tcW w:w="567" w:type="dxa"/>
            <w:shd w:val="clear" w:color="auto" w:fill="auto"/>
            <w:vAlign w:val="center"/>
          </w:tcPr>
          <w:p w14:paraId="0784E1B2" w14:textId="19167757" w:rsidR="006709BC" w:rsidRPr="00AA5EA2" w:rsidRDefault="006709BC" w:rsidP="00297E3E">
            <w:pPr>
              <w:rPr>
                <w:color w:val="1F497D" w:themeColor="text2"/>
                <w:sz w:val="24"/>
                <w:szCs w:val="16"/>
              </w:rPr>
            </w:pPr>
            <w:r w:rsidRPr="00AA5EA2">
              <w:rPr>
                <w:color w:val="1F497D" w:themeColor="text2"/>
                <w:sz w:val="24"/>
                <w:szCs w:val="16"/>
              </w:rPr>
              <w:t>1</w:t>
            </w:r>
          </w:p>
        </w:tc>
        <w:tc>
          <w:tcPr>
            <w:tcW w:w="4801" w:type="dxa"/>
            <w:shd w:val="clear" w:color="auto" w:fill="auto"/>
            <w:vAlign w:val="center"/>
          </w:tcPr>
          <w:p w14:paraId="3392C2E9" w14:textId="21CA1D1B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183E7D">
              <w:rPr>
                <w:color w:val="1F497D" w:themeColor="text2"/>
                <w:sz w:val="24"/>
              </w:rPr>
              <w:t>Easy Baking Book</w:t>
            </w:r>
          </w:p>
        </w:tc>
        <w:tc>
          <w:tcPr>
            <w:tcW w:w="1566" w:type="dxa"/>
            <w:vAlign w:val="center"/>
          </w:tcPr>
          <w:p w14:paraId="204C3FC2" w14:textId="54F47DC1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  <w:r w:rsidRPr="00183E7D">
              <w:rPr>
                <w:color w:val="1F497D" w:themeColor="text2"/>
                <w:sz w:val="24"/>
                <w:szCs w:val="24"/>
              </w:rPr>
              <w:t>9.99</w:t>
            </w:r>
          </w:p>
        </w:tc>
      </w:tr>
      <w:tr w:rsidR="00183E7D" w:rsidRPr="00183E7D" w14:paraId="4E30F3E1" w14:textId="77777777" w:rsidTr="000A5801">
        <w:trPr>
          <w:cantSplit/>
          <w:trHeight w:val="216"/>
        </w:trPr>
        <w:tc>
          <w:tcPr>
            <w:tcW w:w="3376" w:type="dxa"/>
            <w:vAlign w:val="center"/>
          </w:tcPr>
          <w:p w14:paraId="00059C46" w14:textId="32F299D1" w:rsidR="006709BC" w:rsidRPr="00183E7D" w:rsidRDefault="006709BC" w:rsidP="00297E3E">
            <w:pPr>
              <w:rPr>
                <w:color w:val="1F497D" w:themeColor="text2"/>
                <w:sz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248DFC0" w14:textId="45ED12AF" w:rsidR="006709BC" w:rsidRPr="00183E7D" w:rsidRDefault="006709BC" w:rsidP="00297E3E">
            <w:pPr>
              <w:rPr>
                <w:color w:val="1F497D" w:themeColor="text2"/>
                <w:sz w:val="24"/>
              </w:rPr>
            </w:pPr>
          </w:p>
        </w:tc>
        <w:tc>
          <w:tcPr>
            <w:tcW w:w="4801" w:type="dxa"/>
            <w:shd w:val="clear" w:color="auto" w:fill="auto"/>
            <w:vAlign w:val="center"/>
          </w:tcPr>
          <w:p w14:paraId="13AD0CAA" w14:textId="787F47A9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14:paraId="70CB9C1D" w14:textId="48943342" w:rsidR="006709BC" w:rsidRPr="00183E7D" w:rsidRDefault="006709BC" w:rsidP="00297E3E">
            <w:pPr>
              <w:pStyle w:val="Right-alignedtext"/>
              <w:rPr>
                <w:color w:val="1F497D" w:themeColor="text2"/>
                <w:sz w:val="24"/>
                <w:szCs w:val="24"/>
              </w:rPr>
            </w:pPr>
          </w:p>
        </w:tc>
      </w:tr>
      <w:tr w:rsidR="00183E7D" w:rsidRPr="00183E7D" w14:paraId="6522A1E3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38A16FE3" w14:textId="630792AA" w:rsidR="006709BC" w:rsidRPr="00183E7D" w:rsidRDefault="006709BC" w:rsidP="0049625C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SUBTOTAL</w:t>
            </w:r>
          </w:p>
        </w:tc>
        <w:tc>
          <w:tcPr>
            <w:tcW w:w="1566" w:type="dxa"/>
          </w:tcPr>
          <w:p w14:paraId="244E265E" w14:textId="30848DBB" w:rsidR="006709BC" w:rsidRPr="00183E7D" w:rsidRDefault="006709BC" w:rsidP="00CF3064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£</w:t>
            </w:r>
            <w:r w:rsidR="00CF3064">
              <w:rPr>
                <w:b/>
                <w:color w:val="1F497D" w:themeColor="text2"/>
                <w:sz w:val="24"/>
              </w:rPr>
              <w:t>1</w:t>
            </w:r>
            <w:r w:rsidRPr="00183E7D">
              <w:rPr>
                <w:b/>
                <w:color w:val="1F497D" w:themeColor="text2"/>
                <w:sz w:val="24"/>
              </w:rPr>
              <w:t>9.9</w:t>
            </w:r>
            <w:r w:rsidR="00CF3064">
              <w:rPr>
                <w:b/>
                <w:color w:val="1F497D" w:themeColor="text2"/>
                <w:sz w:val="24"/>
              </w:rPr>
              <w:t>8</w:t>
            </w:r>
          </w:p>
        </w:tc>
      </w:tr>
      <w:tr w:rsidR="00183E7D" w:rsidRPr="00183E7D" w14:paraId="49C9B7D9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65C7F305" w14:textId="6FD27498" w:rsidR="006709BC" w:rsidRPr="00183E7D" w:rsidRDefault="006709BC" w:rsidP="0049625C">
            <w:pPr>
              <w:jc w:val="right"/>
              <w:rPr>
                <w:color w:val="1F497D" w:themeColor="text2"/>
                <w:sz w:val="24"/>
              </w:rPr>
            </w:pPr>
            <w:r w:rsidRPr="00183E7D">
              <w:rPr>
                <w:color w:val="1F497D" w:themeColor="text2"/>
                <w:sz w:val="24"/>
              </w:rPr>
              <w:t>COMMISSION @ 20%</w:t>
            </w:r>
          </w:p>
        </w:tc>
        <w:tc>
          <w:tcPr>
            <w:tcW w:w="1566" w:type="dxa"/>
          </w:tcPr>
          <w:p w14:paraId="42C2E4A0" w14:textId="67941AB8" w:rsidR="006709BC" w:rsidRPr="00183E7D" w:rsidRDefault="006709BC" w:rsidP="00CF3064">
            <w:pPr>
              <w:jc w:val="right"/>
              <w:rPr>
                <w:color w:val="1F497D" w:themeColor="text2"/>
                <w:sz w:val="24"/>
              </w:rPr>
            </w:pPr>
            <w:r w:rsidRPr="00183E7D">
              <w:rPr>
                <w:color w:val="1F497D" w:themeColor="text2"/>
                <w:sz w:val="24"/>
              </w:rPr>
              <w:t>£</w:t>
            </w:r>
            <w:r w:rsidR="00CF3064">
              <w:rPr>
                <w:color w:val="1F497D" w:themeColor="text2"/>
                <w:sz w:val="24"/>
              </w:rPr>
              <w:t>3.99</w:t>
            </w:r>
          </w:p>
        </w:tc>
      </w:tr>
      <w:tr w:rsidR="00183E7D" w:rsidRPr="00183E7D" w14:paraId="0F1B86C1" w14:textId="77777777" w:rsidTr="0049625C">
        <w:trPr>
          <w:cantSplit/>
          <w:trHeight w:val="100"/>
        </w:trPr>
        <w:tc>
          <w:tcPr>
            <w:tcW w:w="8744" w:type="dxa"/>
            <w:gridSpan w:val="3"/>
          </w:tcPr>
          <w:p w14:paraId="20186507" w14:textId="665A1C32" w:rsidR="006709BC" w:rsidRPr="00183E7D" w:rsidRDefault="00501FE1" w:rsidP="00501FE1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 xml:space="preserve">Amount to be invoiced </w:t>
            </w:r>
          </w:p>
        </w:tc>
        <w:tc>
          <w:tcPr>
            <w:tcW w:w="1566" w:type="dxa"/>
          </w:tcPr>
          <w:p w14:paraId="62E89150" w14:textId="2BA6EB81" w:rsidR="006709BC" w:rsidRPr="00183E7D" w:rsidRDefault="00501FE1" w:rsidP="00CF3064">
            <w:pPr>
              <w:jc w:val="right"/>
              <w:rPr>
                <w:b/>
                <w:color w:val="1F497D" w:themeColor="text2"/>
                <w:sz w:val="24"/>
              </w:rPr>
            </w:pPr>
            <w:r w:rsidRPr="00183E7D">
              <w:rPr>
                <w:b/>
                <w:color w:val="1F497D" w:themeColor="text2"/>
                <w:sz w:val="24"/>
              </w:rPr>
              <w:t>£</w:t>
            </w:r>
            <w:sdt>
              <w:sdtPr>
                <w:rPr>
                  <w:b/>
                  <w:color w:val="1F497D" w:themeColor="text2"/>
                  <w:sz w:val="24"/>
                </w:rPr>
                <w:alias w:val="Value"/>
                <w:tag w:val="Value"/>
                <w:id w:val="611017784"/>
                <w:placeholder>
                  <w:docPart w:val="C812C3F367ED46AB8E4B9DC4C8E9F947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562FBF11-1097-4686-A143-BA2AC086A074}"/>
                <w:text/>
              </w:sdtPr>
              <w:sdtEndPr/>
              <w:sdtContent>
                <w:r w:rsidR="00CF3064">
                  <w:rPr>
                    <w:b/>
                    <w:color w:val="1F497D" w:themeColor="text2"/>
                    <w:sz w:val="24"/>
                  </w:rPr>
                  <w:t>15</w:t>
                </w:r>
                <w:r w:rsidR="00183E7D">
                  <w:rPr>
                    <w:b/>
                    <w:color w:val="1F497D" w:themeColor="text2"/>
                    <w:sz w:val="24"/>
                    <w:lang w:val="en-GB"/>
                  </w:rPr>
                  <w:t>.99</w:t>
                </w:r>
              </w:sdtContent>
            </w:sdt>
          </w:p>
        </w:tc>
      </w:tr>
    </w:tbl>
    <w:p w14:paraId="31C48DD2" w14:textId="562E9919" w:rsidR="00F23482" w:rsidRPr="00183E7D" w:rsidRDefault="0063560D" w:rsidP="006709BC">
      <w:pPr>
        <w:pStyle w:val="ContactInfo"/>
        <w:jc w:val="left"/>
        <w:rPr>
          <w:b/>
          <w:color w:val="1F497D" w:themeColor="text2"/>
          <w:sz w:val="20"/>
        </w:rPr>
      </w:pPr>
      <w:r w:rsidRPr="00183E7D">
        <w:rPr>
          <w:b/>
          <w:color w:val="1F497D" w:themeColor="text2"/>
          <w:sz w:val="20"/>
        </w:rPr>
        <w:t xml:space="preserve">Please provide an invoice for the above items </w:t>
      </w:r>
      <w:r w:rsidR="00D61E88" w:rsidRPr="00183E7D">
        <w:rPr>
          <w:b/>
          <w:color w:val="1F497D" w:themeColor="text2"/>
          <w:sz w:val="20"/>
        </w:rPr>
        <w:t>- s</w:t>
      </w:r>
      <w:r w:rsidR="00F23482" w:rsidRPr="00183E7D">
        <w:rPr>
          <w:b/>
          <w:color w:val="1F497D" w:themeColor="text2"/>
          <w:sz w:val="20"/>
        </w:rPr>
        <w:t>ale price less 20%</w:t>
      </w:r>
      <w:r w:rsidR="00D61E88" w:rsidRPr="00183E7D">
        <w:rPr>
          <w:b/>
          <w:color w:val="1F497D" w:themeColor="text2"/>
          <w:sz w:val="20"/>
        </w:rPr>
        <w:t xml:space="preserve"> -</w:t>
      </w:r>
      <w:r w:rsidR="006709BC" w:rsidRPr="00183E7D">
        <w:rPr>
          <w:b/>
          <w:color w:val="1F497D" w:themeColor="text2"/>
          <w:sz w:val="20"/>
        </w:rPr>
        <w:t xml:space="preserve"> and include your </w:t>
      </w:r>
      <w:r w:rsidR="00D61E88" w:rsidRPr="00183E7D">
        <w:rPr>
          <w:b/>
          <w:color w:val="1F497D" w:themeColor="text2"/>
          <w:sz w:val="20"/>
        </w:rPr>
        <w:t>B</w:t>
      </w:r>
      <w:r w:rsidR="00F23482" w:rsidRPr="00183E7D">
        <w:rPr>
          <w:b/>
          <w:color w:val="1F497D" w:themeColor="text2"/>
          <w:sz w:val="20"/>
        </w:rPr>
        <w:t>ank Account details for payment:</w:t>
      </w:r>
    </w:p>
    <w:p w14:paraId="31C48DD3" w14:textId="77777777" w:rsidR="00F23482" w:rsidRPr="00183E7D" w:rsidRDefault="00F23482" w:rsidP="00F23482">
      <w:pPr>
        <w:pStyle w:val="ContactInfo"/>
        <w:spacing w:before="120"/>
        <w:jc w:val="left"/>
        <w:rPr>
          <w:color w:val="1F497D" w:themeColor="text2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183E7D" w:rsidRPr="00183E7D" w14:paraId="31C48DD6" w14:textId="77777777" w:rsidTr="00F23482">
        <w:trPr>
          <w:trHeight w:val="373"/>
        </w:trPr>
        <w:tc>
          <w:tcPr>
            <w:tcW w:w="3794" w:type="dxa"/>
          </w:tcPr>
          <w:p w14:paraId="31C48DD4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31C48DD5" w14:textId="1EF0063B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MR JOHN JEPSON</w:t>
            </w:r>
          </w:p>
        </w:tc>
      </w:tr>
      <w:tr w:rsidR="00183E7D" w:rsidRPr="00183E7D" w14:paraId="31C48DD9" w14:textId="77777777" w:rsidTr="00F23482">
        <w:trPr>
          <w:trHeight w:val="373"/>
        </w:trPr>
        <w:tc>
          <w:tcPr>
            <w:tcW w:w="3794" w:type="dxa"/>
          </w:tcPr>
          <w:p w14:paraId="31C48DD7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31C48DD8" w14:textId="6C1007C3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55 91 00</w:t>
            </w:r>
          </w:p>
        </w:tc>
      </w:tr>
      <w:tr w:rsidR="00183E7D" w:rsidRPr="00183E7D" w14:paraId="31C48DDC" w14:textId="77777777" w:rsidTr="00F23482">
        <w:trPr>
          <w:trHeight w:val="373"/>
        </w:trPr>
        <w:tc>
          <w:tcPr>
            <w:tcW w:w="3794" w:type="dxa"/>
          </w:tcPr>
          <w:p w14:paraId="31C48DDA" w14:textId="77777777" w:rsidR="00F23482" w:rsidRPr="00183E7D" w:rsidRDefault="00F23482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31C48DDB" w14:textId="65763597" w:rsidR="00F23482" w:rsidRPr="00183E7D" w:rsidRDefault="000A042E" w:rsidP="00077685">
            <w:pPr>
              <w:spacing w:before="60" w:after="60"/>
              <w:rPr>
                <w:color w:val="1F497D" w:themeColor="text2"/>
                <w:sz w:val="28"/>
                <w:szCs w:val="18"/>
              </w:rPr>
            </w:pPr>
            <w:r w:rsidRPr="00183E7D">
              <w:rPr>
                <w:color w:val="1F497D" w:themeColor="text2"/>
                <w:sz w:val="28"/>
                <w:szCs w:val="18"/>
              </w:rPr>
              <w:t>12592617</w:t>
            </w:r>
          </w:p>
        </w:tc>
      </w:tr>
    </w:tbl>
    <w:p w14:paraId="2C9DF142" w14:textId="77777777" w:rsidR="00D61E88" w:rsidRPr="00183E7D" w:rsidRDefault="00D61E88" w:rsidP="00F23482">
      <w:pPr>
        <w:pStyle w:val="ContactInfo"/>
        <w:jc w:val="left"/>
        <w:rPr>
          <w:color w:val="1F497D" w:themeColor="text2"/>
        </w:rPr>
      </w:pPr>
    </w:p>
    <w:sectPr w:rsidR="00D61E88" w:rsidRPr="00183E7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48DE0" w14:textId="77777777" w:rsidR="00C67F35" w:rsidRDefault="00C67F35" w:rsidP="00C67F35">
      <w:r>
        <w:separator/>
      </w:r>
    </w:p>
  </w:endnote>
  <w:endnote w:type="continuationSeparator" w:id="0">
    <w:p w14:paraId="31C48DE1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48DDE" w14:textId="77777777" w:rsidR="00C67F35" w:rsidRDefault="00C67F35" w:rsidP="00C67F35">
      <w:r>
        <w:separator/>
      </w:r>
    </w:p>
  </w:footnote>
  <w:footnote w:type="continuationSeparator" w:id="0">
    <w:p w14:paraId="31C48DDF" w14:textId="77777777"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7685"/>
    <w:rsid w:val="000A042E"/>
    <w:rsid w:val="000E042A"/>
    <w:rsid w:val="000F6B47"/>
    <w:rsid w:val="000F7D4F"/>
    <w:rsid w:val="00140EA0"/>
    <w:rsid w:val="001730EB"/>
    <w:rsid w:val="00183E7D"/>
    <w:rsid w:val="001A6A8D"/>
    <w:rsid w:val="001E4A8B"/>
    <w:rsid w:val="001E63D2"/>
    <w:rsid w:val="001E7EBF"/>
    <w:rsid w:val="001F0F9F"/>
    <w:rsid w:val="00202E66"/>
    <w:rsid w:val="00217259"/>
    <w:rsid w:val="002523E9"/>
    <w:rsid w:val="002D3612"/>
    <w:rsid w:val="002F6035"/>
    <w:rsid w:val="00304275"/>
    <w:rsid w:val="00311C97"/>
    <w:rsid w:val="003272DA"/>
    <w:rsid w:val="0035067A"/>
    <w:rsid w:val="0035293A"/>
    <w:rsid w:val="00354ABE"/>
    <w:rsid w:val="003C7693"/>
    <w:rsid w:val="003E5FCD"/>
    <w:rsid w:val="004105E4"/>
    <w:rsid w:val="00441785"/>
    <w:rsid w:val="00442CDA"/>
    <w:rsid w:val="0045588D"/>
    <w:rsid w:val="0049625C"/>
    <w:rsid w:val="004F202D"/>
    <w:rsid w:val="00501FE1"/>
    <w:rsid w:val="005209B5"/>
    <w:rsid w:val="00521569"/>
    <w:rsid w:val="00547748"/>
    <w:rsid w:val="00582897"/>
    <w:rsid w:val="00585539"/>
    <w:rsid w:val="005865E7"/>
    <w:rsid w:val="005D4480"/>
    <w:rsid w:val="0063560D"/>
    <w:rsid w:val="006709BC"/>
    <w:rsid w:val="006D2F62"/>
    <w:rsid w:val="00704C33"/>
    <w:rsid w:val="00705699"/>
    <w:rsid w:val="00706E5E"/>
    <w:rsid w:val="007224DC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D4953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A5EA2"/>
    <w:rsid w:val="00AD1385"/>
    <w:rsid w:val="00AD6E6B"/>
    <w:rsid w:val="00AF7F27"/>
    <w:rsid w:val="00B629A1"/>
    <w:rsid w:val="00B9178F"/>
    <w:rsid w:val="00BE6C61"/>
    <w:rsid w:val="00C30C62"/>
    <w:rsid w:val="00C50F0E"/>
    <w:rsid w:val="00C650E6"/>
    <w:rsid w:val="00C67F35"/>
    <w:rsid w:val="00C810A3"/>
    <w:rsid w:val="00C87FC8"/>
    <w:rsid w:val="00CA1C8D"/>
    <w:rsid w:val="00CA4BCD"/>
    <w:rsid w:val="00CC6BF2"/>
    <w:rsid w:val="00CF3064"/>
    <w:rsid w:val="00D27DBC"/>
    <w:rsid w:val="00D61E88"/>
    <w:rsid w:val="00D719AB"/>
    <w:rsid w:val="00D824D4"/>
    <w:rsid w:val="00D86D5B"/>
    <w:rsid w:val="00DB3C76"/>
    <w:rsid w:val="00DB454F"/>
    <w:rsid w:val="00DC0B1F"/>
    <w:rsid w:val="00DF257B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D3B54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1C48D79"/>
  <w15:docId w15:val="{B4ADE205-50EE-4177-A00C-FB9DEFDD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83E7D"/>
    <w:pPr>
      <w:keepNext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paragraph" w:customStyle="1" w:styleId="HeaderStyle">
    <w:name w:val="HeaderStyle"/>
    <w:basedOn w:val="Normal"/>
    <w:link w:val="HeaderStyleChar"/>
    <w:qFormat/>
    <w:rsid w:val="00D61E88"/>
    <w:pPr>
      <w:framePr w:w="10620" w:hSpace="180" w:vSpace="180" w:wrap="auto" w:vAnchor="page" w:hAnchor="page" w:x="714" w:y="725"/>
    </w:pPr>
    <w:rPr>
      <w:rFonts w:ascii="Book Antiqua" w:eastAsia="Times" w:hAnsi="Book Antiqua"/>
      <w:color w:val="auto"/>
      <w:sz w:val="22"/>
      <w:szCs w:val="20"/>
      <w:lang w:val="en-GB" w:eastAsia="en-GB"/>
    </w:rPr>
  </w:style>
  <w:style w:type="paragraph" w:customStyle="1" w:styleId="HeaderManx">
    <w:name w:val="HeaderManx"/>
    <w:basedOn w:val="Normal"/>
    <w:link w:val="HeaderManxChar"/>
    <w:qFormat/>
    <w:rsid w:val="00D61E88"/>
    <w:pPr>
      <w:framePr w:w="10620" w:hSpace="180" w:vSpace="180" w:wrap="auto" w:vAnchor="page" w:hAnchor="page" w:x="714" w:y="725"/>
      <w:tabs>
        <w:tab w:val="left" w:pos="2232"/>
      </w:tabs>
      <w:ind w:left="810" w:right="12"/>
    </w:pPr>
    <w:rPr>
      <w:rFonts w:ascii="Book Antiqua" w:eastAsia="Times" w:hAnsi="Book Antiqua"/>
      <w:i/>
      <w:color w:val="auto"/>
      <w:sz w:val="22"/>
      <w:szCs w:val="20"/>
      <w:lang w:val="en-GB" w:eastAsia="en-GB"/>
    </w:rPr>
  </w:style>
  <w:style w:type="character" w:customStyle="1" w:styleId="HeaderStyleChar">
    <w:name w:val="HeaderStyle Char"/>
    <w:basedOn w:val="DefaultParagraphFont"/>
    <w:link w:val="HeaderStyle"/>
    <w:rsid w:val="00D61E88"/>
    <w:rPr>
      <w:rFonts w:ascii="Book Antiqua" w:eastAsia="Times" w:hAnsi="Book Antiqua"/>
      <w:sz w:val="22"/>
      <w:lang w:val="en-GB" w:eastAsia="en-GB"/>
    </w:rPr>
  </w:style>
  <w:style w:type="character" w:customStyle="1" w:styleId="HeaderManxChar">
    <w:name w:val="HeaderManx Char"/>
    <w:basedOn w:val="DefaultParagraphFont"/>
    <w:link w:val="HeaderManx"/>
    <w:rsid w:val="00D61E88"/>
    <w:rPr>
      <w:rFonts w:ascii="Book Antiqua" w:eastAsia="Times" w:hAnsi="Book Antiqua"/>
      <w:i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D61E88"/>
    <w:rPr>
      <w:i/>
      <w:iCs/>
    </w:rPr>
  </w:style>
  <w:style w:type="paragraph" w:styleId="NoSpacing">
    <w:name w:val="No Spacing"/>
    <w:uiPriority w:val="1"/>
    <w:qFormat/>
    <w:rsid w:val="006709BC"/>
    <w:rPr>
      <w:rFonts w:asciiTheme="minorHAnsi" w:eastAsiaTheme="minorHAnsi" w:hAnsiTheme="minorHAnsi" w:cstheme="minorBid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6D737BE0F497405780607DDCA6B59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49D70-0C9E-4D36-B914-93C58B76CFD2}"/>
      </w:docPartPr>
      <w:docPartBody>
        <w:p w:rsidR="007B49A8" w:rsidRDefault="00267D7A" w:rsidP="00267D7A">
          <w:pPr>
            <w:pStyle w:val="6D737BE0F497405780607DDCA6B59922"/>
          </w:pPr>
          <w:r>
            <w:t>[Click to select date]</w:t>
          </w:r>
        </w:p>
      </w:docPartBody>
    </w:docPart>
    <w:docPart>
      <w:docPartPr>
        <w:name w:val="C812C3F367ED46AB8E4B9DC4C8E9F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A2A84-CF4F-414A-B607-F78835F67500}"/>
      </w:docPartPr>
      <w:docPartBody>
        <w:p w:rsidR="00877DAA" w:rsidRDefault="009B3DF4">
          <w:r w:rsidRPr="002E3D41">
            <w:rPr>
              <w:rStyle w:val="PlaceholderText"/>
            </w:rPr>
            <w:t>[Value]</w:t>
          </w:r>
        </w:p>
      </w:docPartBody>
    </w:docPart>
    <w:docPart>
      <w:docPartPr>
        <w:name w:val="3AE81194273F40AEAC2B4D6FD4B9A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870FA-AABA-46B0-889C-C92C50EFBE84}"/>
      </w:docPartPr>
      <w:docPartBody>
        <w:p w:rsidR="00877DAA" w:rsidRDefault="009B3DF4">
          <w:r w:rsidRPr="002E3D41">
            <w:rPr>
              <w:rStyle w:val="PlaceholderText"/>
            </w:rPr>
            <w:t>[Supplier]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67D7A"/>
    <w:rsid w:val="0044282D"/>
    <w:rsid w:val="00786936"/>
    <w:rsid w:val="007B49A8"/>
    <w:rsid w:val="008565E8"/>
    <w:rsid w:val="00877DAA"/>
    <w:rsid w:val="009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4E2B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9B3DF4"/>
    <w:rPr>
      <w:color w:val="808080"/>
    </w:rPr>
  </w:style>
  <w:style w:type="paragraph" w:customStyle="1" w:styleId="6D737BE0F497405780607DDCA6B59922">
    <w:name w:val="6D737BE0F497405780607DDCA6B59922"/>
    <w:rsid w:val="00267D7A"/>
  </w:style>
  <w:style w:type="paragraph" w:customStyle="1" w:styleId="E77AD7D4FC594518A3D44D3606F4A6C1">
    <w:name w:val="E77AD7D4FC594518A3D44D3606F4A6C1"/>
    <w:rsid w:val="009B3D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John Jepson</Supplier>
    <Date_x0020_Stamp xmlns="af4025bd-eda9-4d6d-bcbe-7de91e238b29">2023-03-30T23:00:00+00:00</Date_x0020_Stamp>
    <Value xmlns="af4025bd-eda9-4d6d-bcbe-7de91e238b29">15.98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2FBF11-1097-4686-A143-BA2AC086A07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CB1994-27FD-4911-A0C8-0F862CC2F94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Notification of Sales</dc:subject>
  <dc:creator>Ruth Eastham</dc:creator>
  <cp:lastModifiedBy>Ruth Donnelly</cp:lastModifiedBy>
  <cp:revision>3</cp:revision>
  <cp:lastPrinted>2020-12-15T17:19:00Z</cp:lastPrinted>
  <dcterms:created xsi:type="dcterms:W3CDTF">2023-03-24T17:09:00Z</dcterms:created>
  <dcterms:modified xsi:type="dcterms:W3CDTF">2023-03-24T17:10:00Z</dcterms:modified>
  <cp:contentStatus>RETURNED POST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7800</vt:r8>
  </property>
</Properties>
</file>